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22" w:rsidRDefault="00966C22" w:rsidP="00006B52">
      <w:pPr>
        <w:spacing w:after="0"/>
        <w:ind w:left="5103"/>
        <w:rPr>
          <w:rFonts w:ascii="Times New Roman" w:hAnsi="Times New Roman"/>
          <w:sz w:val="28"/>
          <w:szCs w:val="28"/>
        </w:rPr>
      </w:pPr>
    </w:p>
    <w:p w:rsidR="00966C22" w:rsidRPr="00006B52" w:rsidRDefault="00966C22" w:rsidP="00006B52">
      <w:pPr>
        <w:spacing w:after="0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УТВЕРЖДЕНО</w:t>
      </w:r>
    </w:p>
    <w:p w:rsidR="00966C22" w:rsidRPr="00006B52" w:rsidRDefault="00966C22" w:rsidP="00006B52">
      <w:pPr>
        <w:spacing w:after="0"/>
        <w:ind w:left="5103"/>
        <w:rPr>
          <w:rFonts w:ascii="Times New Roman" w:hAnsi="Times New Roman"/>
          <w:sz w:val="28"/>
          <w:szCs w:val="28"/>
        </w:rPr>
      </w:pPr>
      <w:r w:rsidRPr="00006B52">
        <w:rPr>
          <w:rFonts w:ascii="Times New Roman" w:hAnsi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/>
          <w:sz w:val="28"/>
          <w:szCs w:val="28"/>
        </w:rPr>
        <w:t>А</w:t>
      </w:r>
      <w:r w:rsidRPr="00006B52">
        <w:rPr>
          <w:rFonts w:ascii="Times New Roman" w:hAnsi="Times New Roman"/>
          <w:sz w:val="28"/>
          <w:szCs w:val="28"/>
        </w:rPr>
        <w:t>дминистрации</w:t>
      </w:r>
    </w:p>
    <w:p w:rsidR="00966C22" w:rsidRDefault="00966C22" w:rsidP="00006B52">
      <w:pPr>
        <w:spacing w:after="0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Альмухаметовский сельсовет</w:t>
      </w:r>
    </w:p>
    <w:p w:rsidR="00966C22" w:rsidRPr="00006B52" w:rsidRDefault="00966C22" w:rsidP="00006B52">
      <w:pPr>
        <w:spacing w:after="0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Абзелиловский район РБ</w:t>
      </w:r>
    </w:p>
    <w:p w:rsidR="00966C22" w:rsidRPr="00006B52" w:rsidRDefault="00966C22" w:rsidP="00006B52">
      <w:pPr>
        <w:spacing w:after="0"/>
        <w:ind w:left="5103"/>
        <w:rPr>
          <w:rFonts w:ascii="Times New Roman" w:hAnsi="Times New Roman"/>
          <w:sz w:val="28"/>
          <w:szCs w:val="28"/>
        </w:rPr>
      </w:pPr>
      <w:r w:rsidRPr="00006B52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_______ </w:t>
      </w:r>
      <w:r w:rsidRPr="00006B52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</w:t>
      </w: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Pr="00824CE4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:rsidR="00966C22" w:rsidRPr="00824CE4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МУНИЦИПАЛЬНОЙ ПРОГРАММЫ</w:t>
      </w:r>
    </w:p>
    <w:p w:rsidR="00966C22" w:rsidRPr="00824CE4" w:rsidRDefault="00966C22" w:rsidP="000632A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24CE4">
        <w:rPr>
          <w:rFonts w:ascii="Times New Roman" w:hAnsi="Times New Roman"/>
          <w:sz w:val="28"/>
          <w:szCs w:val="28"/>
        </w:rPr>
        <w:t xml:space="preserve">«ФОРМИРОВАНИЕ </w:t>
      </w:r>
      <w:r>
        <w:rPr>
          <w:rFonts w:ascii="Times New Roman" w:hAnsi="Times New Roman"/>
          <w:sz w:val="28"/>
          <w:szCs w:val="28"/>
        </w:rPr>
        <w:t xml:space="preserve">СОВРЕМЕННОЙ </w:t>
      </w:r>
      <w:r w:rsidRPr="00824CE4">
        <w:rPr>
          <w:rFonts w:ascii="Times New Roman" w:hAnsi="Times New Roman"/>
          <w:sz w:val="28"/>
          <w:szCs w:val="28"/>
        </w:rPr>
        <w:t xml:space="preserve"> ГОРОДСКОЙ СРЕДЫ </w:t>
      </w:r>
      <w:r w:rsidRPr="000632A9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АЛЬМУХАМЕТОВСКИЙ</w:t>
      </w:r>
      <w:r w:rsidRPr="000632A9">
        <w:rPr>
          <w:rFonts w:ascii="Times New Roman" w:hAnsi="Times New Roman"/>
          <w:sz w:val="28"/>
          <w:szCs w:val="28"/>
        </w:rPr>
        <w:t xml:space="preserve"> СЕЛЬСОВЕТ МУНИЦИПАЛЬНОГО РАЙОНА АБЗЕЛИЛОВСКИЙ РАЙОН </w:t>
      </w:r>
      <w:r>
        <w:rPr>
          <w:rFonts w:ascii="Times New Roman" w:hAnsi="Times New Roman"/>
          <w:sz w:val="28"/>
          <w:szCs w:val="28"/>
        </w:rPr>
        <w:t>РЕСПУБЛИКИ БАШКОРТОСТАН</w:t>
      </w:r>
      <w:r w:rsidRPr="007876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2018 – 2022 </w:t>
      </w:r>
      <w:r w:rsidRPr="00824CE4">
        <w:rPr>
          <w:rFonts w:ascii="Times New Roman" w:hAnsi="Times New Roman"/>
          <w:sz w:val="28"/>
          <w:szCs w:val="28"/>
        </w:rPr>
        <w:t xml:space="preserve">ГОДЫ» </w:t>
      </w: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Default="00966C22" w:rsidP="007C0E3B">
      <w:pPr>
        <w:spacing w:after="0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Целинный, 2018 год</w:t>
      </w:r>
    </w:p>
    <w:p w:rsidR="00966C22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6C22" w:rsidRPr="00824CE4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24CE4">
        <w:rPr>
          <w:rFonts w:ascii="Times New Roman" w:hAnsi="Times New Roman"/>
          <w:sz w:val="28"/>
          <w:szCs w:val="28"/>
        </w:rPr>
        <w:t>ПАСПОРТ</w:t>
      </w:r>
    </w:p>
    <w:p w:rsidR="00966C22" w:rsidRPr="00824CE4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24CE4">
        <w:rPr>
          <w:rFonts w:ascii="Times New Roman" w:hAnsi="Times New Roman"/>
          <w:sz w:val="28"/>
          <w:szCs w:val="28"/>
        </w:rPr>
        <w:t>МУНИЦИПАЛЬНОЙ ПРОГРАММЫ</w:t>
      </w:r>
    </w:p>
    <w:p w:rsidR="00966C22" w:rsidRPr="000632A9" w:rsidRDefault="00966C22" w:rsidP="000632A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632A9">
        <w:rPr>
          <w:rFonts w:ascii="Times New Roman" w:hAnsi="Times New Roman"/>
          <w:sz w:val="28"/>
          <w:szCs w:val="28"/>
        </w:rPr>
        <w:t xml:space="preserve">«ФОРМИРОВАНИЕ </w:t>
      </w:r>
      <w:r>
        <w:rPr>
          <w:rFonts w:ascii="Times New Roman" w:hAnsi="Times New Roman"/>
          <w:sz w:val="28"/>
          <w:szCs w:val="28"/>
        </w:rPr>
        <w:t xml:space="preserve">СОВРЕМЕННОЙ </w:t>
      </w:r>
      <w:r w:rsidRPr="000632A9">
        <w:rPr>
          <w:rFonts w:ascii="Times New Roman" w:hAnsi="Times New Roman"/>
          <w:sz w:val="28"/>
          <w:szCs w:val="28"/>
        </w:rPr>
        <w:t xml:space="preserve"> ГОРОДСКОЙ СРЕДЫ СЕЛЬСКОГО ПОСЕЛЕНИЯ </w:t>
      </w:r>
      <w:r>
        <w:rPr>
          <w:rFonts w:ascii="Times New Roman" w:hAnsi="Times New Roman"/>
          <w:sz w:val="28"/>
          <w:szCs w:val="28"/>
        </w:rPr>
        <w:t>АЛЬМУХАМЕТОВСКИЙ</w:t>
      </w:r>
      <w:r w:rsidRPr="000632A9">
        <w:rPr>
          <w:rFonts w:ascii="Times New Roman" w:hAnsi="Times New Roman"/>
          <w:sz w:val="28"/>
          <w:szCs w:val="28"/>
        </w:rPr>
        <w:t xml:space="preserve"> СЕЛЬСОВЕТ МУНИЦИПАЛЬНОГО РАЙОНА АБЗЕЛИЛОВСКИЙ РАЙОН </w:t>
      </w:r>
      <w:r>
        <w:rPr>
          <w:rFonts w:ascii="Times New Roman" w:hAnsi="Times New Roman"/>
          <w:sz w:val="28"/>
          <w:szCs w:val="28"/>
        </w:rPr>
        <w:t>РЕСПУБЛИКИ</w:t>
      </w:r>
      <w:r w:rsidRPr="000632A9">
        <w:rPr>
          <w:rFonts w:ascii="Times New Roman" w:hAnsi="Times New Roman"/>
          <w:sz w:val="28"/>
          <w:szCs w:val="28"/>
        </w:rPr>
        <w:t xml:space="preserve"> БАШКОРТОСТАН НА 2018 – 2022 ГОДЫ» </w:t>
      </w:r>
    </w:p>
    <w:p w:rsidR="00966C22" w:rsidRPr="00824CE4" w:rsidRDefault="00966C22" w:rsidP="00824CE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12"/>
        <w:gridCol w:w="5811"/>
      </w:tblGrid>
      <w:tr w:rsidR="00966C22" w:rsidRPr="0055169E" w:rsidTr="003E50BF">
        <w:tc>
          <w:tcPr>
            <w:tcW w:w="4112" w:type="dxa"/>
          </w:tcPr>
          <w:p w:rsidR="00966C22" w:rsidRPr="0055169E" w:rsidRDefault="00966C22" w:rsidP="003E50BF">
            <w:pPr>
              <w:shd w:val="clear" w:color="auto" w:fill="FFFFFF"/>
              <w:tabs>
                <w:tab w:val="left" w:pos="307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5811" w:type="dxa"/>
          </w:tcPr>
          <w:p w:rsidR="00966C22" w:rsidRPr="0055169E" w:rsidRDefault="00966C22" w:rsidP="004B7705">
            <w:pPr>
              <w:ind w:right="5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«Формирование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t>современной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 городской среды сельского поселения Альмухаметовский сельсовет муниципального района Абзелиловский район Республики Башкортостан на 2018 – 2022 годы» </w:t>
            </w: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(далее Программа)</w:t>
            </w:r>
          </w:p>
        </w:tc>
      </w:tr>
      <w:tr w:rsidR="00966C22" w:rsidRPr="0055169E" w:rsidTr="003E50BF">
        <w:tc>
          <w:tcPr>
            <w:tcW w:w="4112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811" w:type="dxa"/>
          </w:tcPr>
          <w:p w:rsidR="00966C22" w:rsidRPr="0055169E" w:rsidRDefault="00966C22" w:rsidP="000632A9">
            <w:pPr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Администрация сельского поселения Альмухаметовский сельсовет Республики Башкортостан </w:t>
            </w:r>
          </w:p>
        </w:tc>
      </w:tr>
      <w:tr w:rsidR="00966C22" w:rsidRPr="0055169E" w:rsidTr="004A0D0D">
        <w:trPr>
          <w:trHeight w:val="558"/>
        </w:trPr>
        <w:tc>
          <w:tcPr>
            <w:tcW w:w="4112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Цели и задачи Программы</w:t>
            </w:r>
          </w:p>
        </w:tc>
        <w:tc>
          <w:tcPr>
            <w:tcW w:w="5811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Цель Программы:</w:t>
            </w:r>
          </w:p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- повышение уровня комфортности жизнедеятельности граждан посредством благоустройства дворовых территорий,</w:t>
            </w:r>
          </w:p>
          <w:p w:rsidR="00966C22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- повышение уровня комфортности жизнедеятельности граждан посредством благоустройства 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наиболее посещаемых  муниципальных территорий общественного пользования.</w:t>
            </w:r>
          </w:p>
          <w:p w:rsidR="00966C22" w:rsidRPr="0055169E" w:rsidRDefault="00966C22" w:rsidP="00824CE4">
            <w:pPr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Задачи Программы:- улучшение состояния дворовых территорий многоквартирных домов: восстановление (устройство) покрытия дворовых проездов; устройство парковочных мест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при возможности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; организация освещения придомовых территорий, подъездов, квартальных (районных) улиц и дорог, установка скамеек и урн для мусора</w:t>
            </w:r>
            <w:r>
              <w:rPr>
                <w:rFonts w:ascii="Times New Roman" w:hAnsi="Times New Roman"/>
                <w:sz w:val="24"/>
                <w:szCs w:val="24"/>
              </w:rPr>
              <w:t>, установка детских игровых площадок (при возможности)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966C22" w:rsidRPr="0055169E" w:rsidRDefault="00966C22" w:rsidP="000A1BEF">
            <w:pPr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- улучшение состояния благоустройства 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наиболее посещаемых  муниципальных территорий общественного пользования,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восстановление (устройство) покрытия парковых зон отдыха, скверов, зон массового отдыха гражда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, установка скамеек, урн для мусора, детских и спортивных площадок, устройство цветочных клумб, посадка деревьев и кустарников.</w:t>
            </w:r>
          </w:p>
        </w:tc>
      </w:tr>
      <w:tr w:rsidR="00966C22" w:rsidRPr="0055169E" w:rsidTr="003E50BF">
        <w:trPr>
          <w:trHeight w:val="851"/>
        </w:trPr>
        <w:tc>
          <w:tcPr>
            <w:tcW w:w="4112" w:type="dxa"/>
          </w:tcPr>
          <w:p w:rsidR="00966C22" w:rsidRPr="0055169E" w:rsidRDefault="00966C22" w:rsidP="003E50BF">
            <w:pPr>
              <w:spacing w:line="298" w:lineRule="exact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Структура муниципальной Программы </w:t>
            </w:r>
          </w:p>
        </w:tc>
        <w:tc>
          <w:tcPr>
            <w:tcW w:w="5811" w:type="dxa"/>
          </w:tcPr>
          <w:p w:rsidR="00966C22" w:rsidRPr="0055169E" w:rsidRDefault="00966C22" w:rsidP="003E50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Программа состоит из следующих подпрограмм и включенных в них основных мероприятий:</w:t>
            </w:r>
          </w:p>
          <w:p w:rsidR="00966C22" w:rsidRPr="0055169E" w:rsidRDefault="00966C22" w:rsidP="003E50BF">
            <w:pPr>
              <w:spacing w:line="298" w:lineRule="exact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1. Благоустройство дворовых территорий сельского поселения Альмухаметовский сельсовет муниципального района Абзелиловский район Республики Башкортостан:</w:t>
            </w:r>
          </w:p>
          <w:p w:rsidR="00966C22" w:rsidRDefault="00966C22" w:rsidP="003E50BF">
            <w:pPr>
              <w:spacing w:line="298" w:lineRule="exact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Проектирование и проверка </w:t>
            </w:r>
            <w:r>
              <w:rPr>
                <w:rFonts w:ascii="Times New Roman" w:hAnsi="Times New Roman"/>
                <w:sz w:val="24"/>
                <w:szCs w:val="24"/>
              </w:rPr>
              <w:t>достоверности проектно-сметной документации;</w:t>
            </w:r>
          </w:p>
          <w:p w:rsidR="00966C22" w:rsidRPr="0055169E" w:rsidRDefault="00966C22" w:rsidP="003E50BF">
            <w:pPr>
              <w:spacing w:line="298" w:lineRule="exact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. Ремонт дворовы</w:t>
            </w:r>
            <w:r>
              <w:rPr>
                <w:rFonts w:ascii="Times New Roman" w:hAnsi="Times New Roman"/>
                <w:sz w:val="24"/>
                <w:szCs w:val="24"/>
              </w:rPr>
              <w:t>х территорий.</w:t>
            </w:r>
          </w:p>
          <w:p w:rsidR="00966C22" w:rsidRPr="0055169E" w:rsidRDefault="00966C22" w:rsidP="003E50BF">
            <w:pPr>
              <w:spacing w:line="298" w:lineRule="exact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2. Благоустройство общественных территорий  сельского поселения Альмухаметовский сельсовет муниципального района Абзелиловский район Республики Башкортостан:</w:t>
            </w:r>
          </w:p>
          <w:p w:rsidR="00966C22" w:rsidRDefault="00966C22" w:rsidP="00FD7D60">
            <w:pPr>
              <w:spacing w:line="298" w:lineRule="exact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. Проектирование и проверка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достоверности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проектно-сметной документации.</w:t>
            </w:r>
          </w:p>
          <w:p w:rsidR="00966C22" w:rsidRPr="0055169E" w:rsidRDefault="00966C22" w:rsidP="00FD7D60">
            <w:pPr>
              <w:spacing w:line="298" w:lineRule="exact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. Ремонт терри</w:t>
            </w:r>
            <w:r>
              <w:rPr>
                <w:rFonts w:ascii="Times New Roman" w:hAnsi="Times New Roman"/>
                <w:sz w:val="24"/>
                <w:szCs w:val="24"/>
              </w:rPr>
              <w:t>торий общественного пользования.</w:t>
            </w:r>
          </w:p>
        </w:tc>
      </w:tr>
      <w:tr w:rsidR="00966C22" w:rsidRPr="0055169E" w:rsidTr="003E50BF">
        <w:trPr>
          <w:trHeight w:val="637"/>
        </w:trPr>
        <w:tc>
          <w:tcPr>
            <w:tcW w:w="4112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Целевые индикаторы Программы и их значения</w:t>
            </w:r>
          </w:p>
        </w:tc>
        <w:tc>
          <w:tcPr>
            <w:tcW w:w="5811" w:type="dxa"/>
          </w:tcPr>
          <w:p w:rsidR="00966C22" w:rsidRPr="0055169E" w:rsidRDefault="00966C22" w:rsidP="003E50BF">
            <w:pPr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-  количество и площадь благоустроенных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ед./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кв.м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966C22" w:rsidRPr="0055169E" w:rsidRDefault="00966C22" w:rsidP="003E50BF">
            <w:pPr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- доля благоустроенных дворовых территорий от общего количества дворовых территорий,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 нуждающихся в благоустройстве в 2018-2022 гг.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  <w:r w:rsidRPr="0055169E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%;</w:t>
            </w:r>
          </w:p>
          <w:p w:rsidR="00966C22" w:rsidRPr="0055169E" w:rsidRDefault="00966C22" w:rsidP="00E60387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- о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 сельского поселения Альмухаметовский сельсовет муниципального района Абзелиловский район Республики Башкортостан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- </w:t>
            </w:r>
            <w:r w:rsidRPr="0055169E">
              <w:rPr>
                <w:rFonts w:ascii="Times New Roman" w:hAnsi="Times New Roman"/>
                <w:sz w:val="24"/>
                <w:szCs w:val="24"/>
                <w:u w:val="single"/>
              </w:rPr>
              <w:t>%;</w:t>
            </w:r>
          </w:p>
          <w:p w:rsidR="00966C22" w:rsidRPr="0055169E" w:rsidRDefault="00966C22" w:rsidP="003E50BF">
            <w:pPr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-  количество и площадь благоустроенных наиболее посещаемых территорий общественного пользования </w:t>
            </w:r>
            <w:r w:rsidRPr="0055169E">
              <w:rPr>
                <w:rFonts w:ascii="Times New Roman" w:hAnsi="Times New Roman"/>
                <w:sz w:val="24"/>
                <w:szCs w:val="24"/>
                <w:u w:val="single"/>
              </w:rPr>
              <w:t>ед./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кв.м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66C22" w:rsidRPr="0055169E" w:rsidRDefault="00966C22" w:rsidP="003E50BF">
            <w:pPr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- доля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наиболее посещаемых территорий общественного пользования 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территорий от общего количества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наиболее посещаемых территорий общественного пользования, нуждающихся в благоустройстве в 2018-2022 гг. 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%;</w:t>
            </w:r>
          </w:p>
          <w:p w:rsidR="00966C22" w:rsidRPr="0055169E" w:rsidRDefault="00966C22" w:rsidP="006A72AE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- о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хват населения наиболее посещаемыми территориями общественного пользования (доля населения, пользующегося благоустроенными наиболее посещаемыми благоустроенными территориями от общей численности населения  </w:t>
            </w:r>
            <w:r w:rsidRPr="0055169E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сельского поселения Альмухаметовский сельсовет муниципального района Абзелиловский район Республики Башкортостан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%;</w:t>
            </w:r>
          </w:p>
        </w:tc>
      </w:tr>
      <w:tr w:rsidR="00966C22" w:rsidRPr="0055169E" w:rsidTr="003E50BF">
        <w:trPr>
          <w:trHeight w:val="422"/>
        </w:trPr>
        <w:tc>
          <w:tcPr>
            <w:tcW w:w="4112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5811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Реализация Программы – 2018 -2022 годы </w:t>
            </w:r>
          </w:p>
        </w:tc>
      </w:tr>
      <w:tr w:rsidR="00966C22" w:rsidRPr="0055169E" w:rsidTr="003E50BF">
        <w:trPr>
          <w:trHeight w:val="851"/>
        </w:trPr>
        <w:tc>
          <w:tcPr>
            <w:tcW w:w="4112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Характеристика программных мероприятий</w:t>
            </w:r>
          </w:p>
        </w:tc>
        <w:tc>
          <w:tcPr>
            <w:tcW w:w="5811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Благоустройство дворовых территорий многоквартирных домов: ремонт асфальтобетонных покрытий дворовых проездов; обеспечение освещения дворовых территорий; у</w:t>
            </w:r>
            <w:r>
              <w:rPr>
                <w:rFonts w:ascii="Times New Roman" w:hAnsi="Times New Roman"/>
                <w:sz w:val="24"/>
                <w:szCs w:val="24"/>
              </w:rPr>
              <w:t>становка скамеек, урн для мусора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6C22" w:rsidRPr="0055169E" w:rsidRDefault="00966C22" w:rsidP="00DC363A">
            <w:pPr>
              <w:ind w:right="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Благоустройство общественных территорий: </w:t>
            </w:r>
            <w:r>
              <w:rPr>
                <w:rFonts w:ascii="Times New Roman" w:hAnsi="Times New Roman"/>
                <w:sz w:val="24"/>
                <w:szCs w:val="24"/>
              </w:rPr>
              <w:t>устройство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 пешеходных дорожек, ремонт уличного освещения, устройство цветочных клумб; ремонт ограждений;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установка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урн для мусора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66C22" w:rsidRPr="0055169E" w:rsidTr="003E50BF">
        <w:trPr>
          <w:trHeight w:val="92"/>
        </w:trPr>
        <w:tc>
          <w:tcPr>
            <w:tcW w:w="4112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Объемы и источники финансирования</w:t>
            </w:r>
          </w:p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5811" w:type="dxa"/>
          </w:tcPr>
          <w:p w:rsidR="00966C22" w:rsidRDefault="00966C22" w:rsidP="007C0E3B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Общий об</w:t>
            </w:r>
            <w:r>
              <w:rPr>
                <w:rFonts w:ascii="Times New Roman" w:hAnsi="Times New Roman"/>
                <w:sz w:val="24"/>
                <w:szCs w:val="24"/>
              </w:rPr>
              <w:t>ъем финансирования мероприятий:</w:t>
            </w:r>
          </w:p>
          <w:p w:rsidR="00966C22" w:rsidRDefault="00966C22" w:rsidP="007C0E3B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6B1">
              <w:rPr>
                <w:rFonts w:ascii="Times New Roman" w:hAnsi="Times New Roman"/>
                <w:b/>
                <w:sz w:val="24"/>
                <w:szCs w:val="24"/>
              </w:rPr>
              <w:t>на 2018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A0D0D">
              <w:rPr>
                <w:rFonts w:ascii="Times New Roman" w:hAnsi="Times New Roman"/>
                <w:sz w:val="24"/>
                <w:szCs w:val="24"/>
                <w:u w:val="single"/>
              </w:rPr>
              <w:t>3706,41</w:t>
            </w:r>
            <w:r w:rsidRPr="004A0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тыс.рублей, в том числе:</w:t>
            </w:r>
          </w:p>
          <w:p w:rsidR="00966C22" w:rsidRPr="000466B1" w:rsidRDefault="00966C22" w:rsidP="000466B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6B1">
              <w:rPr>
                <w:rFonts w:ascii="Times New Roman" w:hAnsi="Times New Roman"/>
                <w:sz w:val="24"/>
                <w:szCs w:val="24"/>
              </w:rPr>
              <w:t xml:space="preserve">- федеральный бюджет -  </w:t>
            </w:r>
            <w:r w:rsidRPr="004A0D0D">
              <w:rPr>
                <w:rFonts w:ascii="Times New Roman" w:hAnsi="Times New Roman"/>
                <w:sz w:val="24"/>
                <w:szCs w:val="24"/>
                <w:u w:val="single"/>
              </w:rPr>
              <w:t>3096,75</w:t>
            </w:r>
            <w:r w:rsidRPr="004A0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66B1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966C22" w:rsidRPr="0055169E" w:rsidRDefault="00966C22" w:rsidP="00D71244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6B1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Pr="004A0D0D">
              <w:rPr>
                <w:rFonts w:ascii="Times New Roman" w:hAnsi="Times New Roman"/>
                <w:sz w:val="24"/>
                <w:szCs w:val="24"/>
                <w:u w:val="single"/>
              </w:rPr>
              <w:t>609,65</w:t>
            </w:r>
            <w:r w:rsidRPr="004A0D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66B1">
              <w:rPr>
                <w:rFonts w:ascii="Times New Roman" w:hAnsi="Times New Roman"/>
                <w:sz w:val="24"/>
                <w:szCs w:val="24"/>
              </w:rPr>
              <w:t>тыс. рублей.</w:t>
            </w:r>
          </w:p>
        </w:tc>
      </w:tr>
      <w:tr w:rsidR="00966C22" w:rsidRPr="0055169E" w:rsidTr="003E50BF">
        <w:trPr>
          <w:trHeight w:val="851"/>
        </w:trPr>
        <w:tc>
          <w:tcPr>
            <w:tcW w:w="4112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811" w:type="dxa"/>
          </w:tcPr>
          <w:p w:rsidR="00966C22" w:rsidRPr="0055169E" w:rsidRDefault="00966C22" w:rsidP="003E50BF">
            <w:pPr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- увеличение количества и площади благоустроенных дворовых территорий 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 домов общей площадью  дворовых территорий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1170 кв.м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66C22" w:rsidRPr="0055169E" w:rsidRDefault="00966C22" w:rsidP="003E50BF">
            <w:pPr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- увеличение доли  дворовых территорий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% от общего количества дворовых территорий, отвечающих эксплуатационным нормам и требованиям;</w:t>
            </w:r>
          </w:p>
          <w:p w:rsidR="00966C22" w:rsidRPr="0055169E" w:rsidRDefault="00966C22" w:rsidP="003E50BF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-увеличение о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хвата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 сельского поселения Альмухаметовский сельсовет муниципального района Абзелиловский район  Республики Башкортостан увеличивается на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6,8</w:t>
            </w:r>
            <w:r w:rsidRPr="0055169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%;</w:t>
            </w:r>
          </w:p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-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 увеличение количества благоустроенных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наиболее посещаемых территорий общественного пользования 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 от общего количества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наиболее посещаемых территорий общественного пользования 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2800 кв.м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966C22" w:rsidRPr="0055169E" w:rsidRDefault="00966C22" w:rsidP="00DE1F75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- увеличение о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хвата населения наиболее посещаемыми территориями общественного пользования (доля населения, пользующегося благоустроенными наиболее посещаемыми благоустроенными территориями от общей численности населения  сельского поселения Альмухаметовский сельсовет муниципального района Абзелиловский район Республики Башкортостан  -  48,2%;</w:t>
            </w:r>
          </w:p>
        </w:tc>
      </w:tr>
      <w:tr w:rsidR="00966C22" w:rsidRPr="0055169E" w:rsidTr="003E50BF">
        <w:trPr>
          <w:trHeight w:val="851"/>
        </w:trPr>
        <w:tc>
          <w:tcPr>
            <w:tcW w:w="4112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Показатели эффективности расходования бюджетных средств</w:t>
            </w:r>
          </w:p>
        </w:tc>
        <w:tc>
          <w:tcPr>
            <w:tcW w:w="5811" w:type="dxa"/>
          </w:tcPr>
          <w:p w:rsidR="00966C22" w:rsidRPr="0055169E" w:rsidRDefault="00966C22" w:rsidP="003E50BF">
            <w:pPr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Освоение выделенных бюджетных средств в полном объеме при 100% выполнении плановых мероприятий Программы.</w:t>
            </w:r>
          </w:p>
        </w:tc>
      </w:tr>
    </w:tbl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Pr="00824CE4" w:rsidRDefault="00966C22" w:rsidP="00824CE4">
      <w:pPr>
        <w:jc w:val="both"/>
        <w:rPr>
          <w:rFonts w:ascii="Times New Roman" w:hAnsi="Times New Roman"/>
          <w:sz w:val="28"/>
          <w:szCs w:val="28"/>
        </w:rPr>
      </w:pPr>
    </w:p>
    <w:p w:rsidR="00966C22" w:rsidRPr="00BA7C9A" w:rsidRDefault="00966C22" w:rsidP="003E50BF">
      <w:pPr>
        <w:pStyle w:val="Default"/>
        <w:jc w:val="center"/>
        <w:rPr>
          <w:b/>
          <w:sz w:val="28"/>
          <w:szCs w:val="28"/>
        </w:rPr>
      </w:pPr>
      <w:r w:rsidRPr="00BA7C9A">
        <w:rPr>
          <w:b/>
          <w:sz w:val="28"/>
          <w:szCs w:val="28"/>
        </w:rPr>
        <w:t xml:space="preserve">1.Характеристика текущего состояния благоустройства территории </w:t>
      </w:r>
      <w:r>
        <w:rPr>
          <w:b/>
          <w:sz w:val="28"/>
          <w:szCs w:val="28"/>
        </w:rPr>
        <w:t>сельского поселения Альмухаметовский сельсовет муниципального района Абзелиловский район Республики Башкортостан</w:t>
      </w:r>
      <w:r w:rsidRPr="00BA7C9A">
        <w:rPr>
          <w:b/>
          <w:sz w:val="28"/>
          <w:szCs w:val="28"/>
        </w:rPr>
        <w:t>, основные показатели и анализ социальных, финансово-экономических и прочих рисков реализации Программы</w:t>
      </w:r>
    </w:p>
    <w:p w:rsidR="00966C22" w:rsidRDefault="00966C22" w:rsidP="003E50BF">
      <w:pPr>
        <w:pStyle w:val="Default"/>
        <w:jc w:val="center"/>
        <w:rPr>
          <w:sz w:val="28"/>
          <w:szCs w:val="28"/>
        </w:rPr>
      </w:pPr>
    </w:p>
    <w:p w:rsidR="00966C22" w:rsidRDefault="00966C22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современной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966C22" w:rsidRDefault="00966C22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комфортной городской среды включает в себя проведение работ по благоустройству дворовых территорий и наиболее посещаемых общественных пространств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966C22" w:rsidRDefault="00966C22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муниципальных программы, содержащих мероприятия по благоустройству территорий. Основные принципы формирования программ формирование комфортной городской среды: </w:t>
      </w:r>
    </w:p>
    <w:p w:rsidR="00966C22" w:rsidRDefault="00966C22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Общественное участие. Общественная комиссия, созданная Администрацией </w:t>
      </w:r>
      <w:r w:rsidRPr="000632A9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Альмухаметовский</w:t>
      </w:r>
      <w:r w:rsidRPr="000632A9">
        <w:rPr>
          <w:sz w:val="28"/>
          <w:szCs w:val="28"/>
        </w:rPr>
        <w:t xml:space="preserve"> сельсовет муниципального района Абзелиловский район </w:t>
      </w:r>
      <w:r>
        <w:rPr>
          <w:sz w:val="28"/>
          <w:szCs w:val="28"/>
        </w:rPr>
        <w:t>Республики</w:t>
      </w:r>
      <w:r w:rsidRPr="000632A9">
        <w:rPr>
          <w:sz w:val="28"/>
          <w:szCs w:val="28"/>
        </w:rPr>
        <w:t xml:space="preserve"> Башкортостан</w:t>
      </w:r>
      <w:r>
        <w:rPr>
          <w:sz w:val="28"/>
          <w:szCs w:val="28"/>
        </w:rPr>
        <w:t xml:space="preserve">, контролирует реализацию настоящей программы, согласует отчеты, принимает работы. В состав общественной комиссии включаются представители политических и общественных партий и движений. Согласно данного принципа осуществляются обязательное общественное обсуждение, утверждение настоящей муниципальной программы, концепций и дизайн-проектов объектов благоустройства, так же проводятся обсуждение проекта правил благоустройства. В рамках данного принципа обеспечиваются свободное право граждан на подачу предложений по объектам для включения в программу, подробное информирование обо всех этапах реализации программы.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Системный подход. Формирование муниципальных программ на 2018-2022 годы осуществляется на территории всех муниципальных образований с численностью населения более 1000 человек. В целях реализации принципа системности подхода в рамках формирования и реализации программы осуществляется инвентаризация объектов (земельных участков) частной собственности, общественных и дворовых территорий, формирование графика проведение благоустройства дворовых территорий, общественных пространств и объектов (земельных участков) частной собственности.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 начинается с дворов. Дворовые территорию включаются в программу только по инициативе жителей. При благоустройстве двора учитывается принцип безбарьерности для маломобильных групп.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общественного пространства. На основании инвентаризации общественных пространств и по выбору жителей осуществляется формирование плана (графика) благоустройства неблагоустроенных общественных зон.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Закрепление ответственности за содержанием благоустроенной территории.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работ по благоустройству дворовых территорий организуются, и проводятся мероприятий для жителей, включая их непосредственное участие (посадка деревьев, участие в субботниках и т.д.). Вместе с тем, содержание благоустроенных дворовых территорий и объектов благоустройства на них, согласно условиям реализации программы, закрепляются за жильцами многоквартирных домов, территории которых были благоустроены.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современной городской среды — это комплекс мероприятий, направленных на повышение качества городской среды, создание условий для обеспечения комфортных, безопасных и доступных условий проживания населения </w:t>
      </w:r>
      <w:r w:rsidRPr="000632A9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Альмухаметовский</w:t>
      </w:r>
      <w:r w:rsidRPr="000632A9">
        <w:rPr>
          <w:sz w:val="28"/>
          <w:szCs w:val="28"/>
        </w:rPr>
        <w:t xml:space="preserve"> сельсовет муниципального района Абзелиловский район</w:t>
      </w:r>
      <w:r>
        <w:rPr>
          <w:sz w:val="28"/>
          <w:szCs w:val="28"/>
        </w:rPr>
        <w:t xml:space="preserve"> Республики Башкортостан.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Современная 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комфортной городской среды включает в себя проведение работ по благоустройству дворовых территорий и наиболее посещаемых общественных территорий (устройство детских и спортивных площадок, зон отдыха, парковок и автостоянок,  озеленение территорий, устройство наружного освещения). </w:t>
      </w:r>
    </w:p>
    <w:p w:rsidR="00966C22" w:rsidRDefault="00966C22" w:rsidP="004A0D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проблемами в области благоустройства дворовых территорий и наиболее посещаемых общественных территорий </w:t>
      </w:r>
      <w:r w:rsidRPr="000632A9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Альмухаметовский</w:t>
      </w:r>
      <w:r w:rsidRPr="000632A9">
        <w:rPr>
          <w:sz w:val="28"/>
          <w:szCs w:val="28"/>
        </w:rPr>
        <w:t xml:space="preserve"> сельсовет муниципального района Абзелиловский район</w:t>
      </w:r>
      <w:r>
        <w:rPr>
          <w:sz w:val="28"/>
          <w:szCs w:val="28"/>
        </w:rPr>
        <w:t xml:space="preserve"> Республики Башкортостан являются: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покрытий дворовых проездов и тротуаров;</w:t>
      </w:r>
    </w:p>
    <w:p w:rsidR="00966C22" w:rsidRDefault="00966C22" w:rsidP="00361D4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изнашивание существующих покрытий дворовых проездов и тротуаров;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недостаточное количество детских и спортивных площадок, зон отдыха;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количество автостоянок и мест парковки транспортных средств на дворовых и общественных территориях;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количество малых архитектурных форм на дворовых и общественных территориях;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озеленение дворовых территорий и отсутствие общей концепции озеленения общественных территорий, увязанной с остальными элементами благоустройства;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освещение отдельных дворовых и общественных территорий.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конкретного перечня объектов благоустройства проведен анализ текущего состояния территории </w:t>
      </w:r>
      <w:r w:rsidRPr="000632A9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Альмухаметовский</w:t>
      </w:r>
      <w:r w:rsidRPr="000632A9">
        <w:rPr>
          <w:sz w:val="28"/>
          <w:szCs w:val="28"/>
        </w:rPr>
        <w:t xml:space="preserve"> сельсовет муниципального района Абзелиловский район</w:t>
      </w:r>
      <w:r>
        <w:rPr>
          <w:sz w:val="28"/>
          <w:szCs w:val="28"/>
        </w:rPr>
        <w:t xml:space="preserve"> Республики Башкортостан с инвентаризацией объектов благоустройства и составлением паспортов благоустройства дворовых, общественных территорий 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Проведенный анализ благоустройства дворовых территорий позволил определить общее состояние таких важных элементов благоустройства, как детские игровые и спортивные площадки. Из всех дворовых территорий, расположенных на территории </w:t>
      </w:r>
      <w:r w:rsidRPr="000632A9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Альмухаметовский</w:t>
      </w:r>
      <w:r w:rsidRPr="000632A9">
        <w:rPr>
          <w:sz w:val="28"/>
          <w:szCs w:val="28"/>
        </w:rPr>
        <w:t xml:space="preserve"> сельсовет муниципального района Абзелиловский район</w:t>
      </w:r>
      <w:r>
        <w:rPr>
          <w:sz w:val="28"/>
          <w:szCs w:val="28"/>
        </w:rPr>
        <w:t xml:space="preserve"> Республики Башкортостан, в настоящее время полноценными игровыми площадками, соответствующими требованиям безопасности при их эксплуатации, не оборудован ни один двор. На отдельных площадках во дворах сохранились элементы игрового и спортивного оборудования (качалки, качели, и т.п.), малых архитектурных форм, однако, их состояние не обеспечивает безопасность, а также потребностей жителей </w:t>
      </w:r>
      <w:r w:rsidRPr="000632A9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Альмухаметовский</w:t>
      </w:r>
      <w:r w:rsidRPr="000632A9">
        <w:rPr>
          <w:sz w:val="28"/>
          <w:szCs w:val="28"/>
        </w:rPr>
        <w:t xml:space="preserve"> сельсовет муниципального района Абзелиловский район</w:t>
      </w:r>
      <w:r>
        <w:rPr>
          <w:sz w:val="28"/>
          <w:szCs w:val="28"/>
        </w:rPr>
        <w:t xml:space="preserve"> Республики Башкортостан в игровых и спортивных модулях.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постоянным увеличением количества индивидуальных автотранспортных средств, остро встал вопрос о нехватке парковочных мест на дворовых территориях. Проведение работ по строительству автостоянок на дворовых территориях, расширению существующих парковок позволит в дальнейшем «разгрузить» дворовые территории и обеспечить комфортными условиями проживания.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обследования установлено, что при длительной эксплуатации асфальтобетонное покрытие отдельных дворовых территории имеет дефекты, при которых дальнейшая эксплуатация дорожного покрытия затруднена, а на отдельных участках недопустима.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отдельных территориях уровень освещенности входных групп ниже допустимого или имеющиеся светильники находятся в ветхом состоянии и требуют замены. </w:t>
      </w:r>
    </w:p>
    <w:p w:rsidR="00966C22" w:rsidRDefault="00966C22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реализации мероприятий Программы ожидается: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уровня комфортности проживания населения;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качества жилищно-коммунальных услуг;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улучшение организации досуга всех возрастных групп населения;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улучшение экологических, санитарных, функциональных и эстетических качеств городской среды;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-привлечение общественности и населения к решению задач благоустройства городских и дворовых территорий;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бережного отношения и создание условий для расширения инициативы жителей в сфере благоустройства, а также развитие их творческого потенциала; </w:t>
      </w:r>
    </w:p>
    <w:p w:rsidR="00966C22" w:rsidRDefault="00966C22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поиск и привлечение внебюджетных источников к решению задач благоустройства. </w:t>
      </w:r>
    </w:p>
    <w:p w:rsidR="00966C22" w:rsidRPr="00BA7C9A" w:rsidRDefault="00966C22" w:rsidP="003E50BF">
      <w:pPr>
        <w:pStyle w:val="Default"/>
        <w:rPr>
          <w:b/>
          <w:sz w:val="28"/>
          <w:szCs w:val="28"/>
        </w:rPr>
      </w:pPr>
    </w:p>
    <w:p w:rsidR="00966C22" w:rsidRPr="00727DA7" w:rsidRDefault="00966C22" w:rsidP="00727DA7">
      <w:pPr>
        <w:shd w:val="clear" w:color="auto" w:fill="FFFFFF"/>
        <w:spacing w:after="0" w:line="360" w:lineRule="auto"/>
        <w:ind w:right="19" w:firstLine="69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A7C9A"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r>
        <w:rPr>
          <w:rFonts w:ascii="Times New Roman" w:hAnsi="Times New Roman"/>
          <w:b/>
          <w:color w:val="000000"/>
          <w:sz w:val="28"/>
          <w:szCs w:val="28"/>
        </w:rPr>
        <w:t>Цели и задачи Программы</w:t>
      </w:r>
    </w:p>
    <w:p w:rsidR="00966C22" w:rsidRPr="00221BDC" w:rsidRDefault="00966C22" w:rsidP="00BA7C9A">
      <w:pPr>
        <w:shd w:val="clear" w:color="auto" w:fill="FFFFFF"/>
        <w:spacing w:after="0" w:line="240" w:lineRule="auto"/>
        <w:ind w:right="19" w:firstLine="691"/>
        <w:jc w:val="both"/>
        <w:rPr>
          <w:rFonts w:ascii="Times New Roman" w:hAnsi="Times New Roman"/>
          <w:color w:val="000000"/>
          <w:sz w:val="28"/>
          <w:szCs w:val="28"/>
        </w:rPr>
      </w:pPr>
      <w:r w:rsidRPr="00221BDC">
        <w:rPr>
          <w:rFonts w:ascii="Times New Roman" w:hAnsi="Times New Roman"/>
          <w:color w:val="000000"/>
          <w:sz w:val="28"/>
          <w:szCs w:val="28"/>
        </w:rPr>
        <w:t>Цель реализации настоящей Программы:</w:t>
      </w:r>
    </w:p>
    <w:p w:rsidR="00966C22" w:rsidRPr="00221BDC" w:rsidRDefault="00966C22" w:rsidP="00BA7C9A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color w:val="000000"/>
          <w:sz w:val="28"/>
          <w:szCs w:val="28"/>
        </w:rPr>
      </w:pPr>
      <w:r w:rsidRPr="00221BDC">
        <w:rPr>
          <w:rFonts w:ascii="Times New Roman" w:hAnsi="Times New Roman"/>
          <w:color w:val="000000"/>
          <w:sz w:val="28"/>
          <w:szCs w:val="28"/>
        </w:rPr>
        <w:t xml:space="preserve"> – повышение уровня комфортности жизнедеятельности граждан посредством благоустройства дворовых территорий, также наиболее посещаемых территорий общественного пользования. </w:t>
      </w:r>
    </w:p>
    <w:p w:rsidR="00966C22" w:rsidRPr="00221BDC" w:rsidRDefault="00966C22" w:rsidP="00BA7C9A">
      <w:pPr>
        <w:shd w:val="clear" w:color="auto" w:fill="FFFFFF"/>
        <w:spacing w:after="0" w:line="240" w:lineRule="auto"/>
        <w:ind w:left="-74" w:right="19" w:firstLine="783"/>
        <w:jc w:val="both"/>
        <w:rPr>
          <w:rFonts w:ascii="Times New Roman" w:hAnsi="Times New Roman"/>
          <w:color w:val="000000"/>
          <w:sz w:val="28"/>
          <w:szCs w:val="28"/>
        </w:rPr>
      </w:pPr>
      <w:r w:rsidRPr="00221BDC">
        <w:rPr>
          <w:rFonts w:ascii="Times New Roman" w:hAnsi="Times New Roman"/>
          <w:color w:val="000000"/>
          <w:sz w:val="28"/>
          <w:szCs w:val="28"/>
        </w:rPr>
        <w:t>Задачи Программы:</w:t>
      </w:r>
    </w:p>
    <w:p w:rsidR="00966C22" w:rsidRDefault="00966C22" w:rsidP="00BA7C9A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color w:val="000000"/>
          <w:sz w:val="28"/>
          <w:szCs w:val="28"/>
        </w:rPr>
      </w:pPr>
      <w:r w:rsidRPr="00221BDC">
        <w:rPr>
          <w:rFonts w:ascii="Times New Roman" w:hAnsi="Times New Roman"/>
          <w:color w:val="000000"/>
          <w:sz w:val="28"/>
          <w:szCs w:val="28"/>
        </w:rPr>
        <w:t xml:space="preserve">- улучшение состояния благоустройства </w:t>
      </w:r>
      <w:r>
        <w:rPr>
          <w:rFonts w:ascii="Times New Roman" w:hAnsi="Times New Roman"/>
          <w:color w:val="000000"/>
          <w:sz w:val="28"/>
          <w:szCs w:val="28"/>
        </w:rPr>
        <w:t xml:space="preserve"> дворовых</w:t>
      </w:r>
      <w:r w:rsidRPr="00221BDC">
        <w:rPr>
          <w:rFonts w:ascii="Times New Roman" w:hAnsi="Times New Roman"/>
          <w:color w:val="000000"/>
          <w:sz w:val="28"/>
          <w:szCs w:val="28"/>
        </w:rPr>
        <w:t xml:space="preserve"> территорий многоквартирных домов: восстановление (устройство) покрытия дворовых проездов; устройство парковочных мест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221BDC">
        <w:rPr>
          <w:rFonts w:ascii="Times New Roman" w:hAnsi="Times New Roman"/>
          <w:color w:val="000000"/>
          <w:sz w:val="28"/>
          <w:szCs w:val="28"/>
        </w:rPr>
        <w:t>при возможности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221BDC">
        <w:rPr>
          <w:rFonts w:ascii="Times New Roman" w:hAnsi="Times New Roman"/>
          <w:color w:val="000000"/>
          <w:sz w:val="28"/>
          <w:szCs w:val="28"/>
        </w:rPr>
        <w:t>; организация освещения придомовых территорий, подъездов, квартальных (районных) улиц и дорог</w:t>
      </w:r>
      <w:r>
        <w:rPr>
          <w:rFonts w:ascii="Times New Roman" w:hAnsi="Times New Roman"/>
          <w:color w:val="000000"/>
          <w:sz w:val="28"/>
          <w:szCs w:val="28"/>
        </w:rPr>
        <w:t>, установка скамеек и урн для мусора</w:t>
      </w:r>
      <w:r w:rsidRPr="00221BDC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966C22" w:rsidRPr="00221BDC" w:rsidRDefault="00966C22" w:rsidP="00BA7C9A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color w:val="000000"/>
          <w:sz w:val="28"/>
          <w:szCs w:val="28"/>
        </w:rPr>
      </w:pPr>
      <w:r w:rsidRPr="00221BDC">
        <w:rPr>
          <w:rFonts w:ascii="Times New Roman" w:hAnsi="Times New Roman"/>
          <w:color w:val="000000"/>
          <w:sz w:val="28"/>
          <w:szCs w:val="28"/>
        </w:rPr>
        <w:t>- улучшение состояния благоустройства наиболее посещаемых  муниципальных территорий общественного пользования: восстановления (устройство) покрытия парковых зон отдыха, скверов, зон массового отдыха граждан, прилегающих территорий к памятникам истории  и культуры, городской  площади, установка скамеек, урн для мусора, детских и спортивных площадок, устройство цветочных клумб и вазонов, посадка деревьев и кустарников.</w:t>
      </w:r>
    </w:p>
    <w:p w:rsidR="00966C22" w:rsidRPr="00221BDC" w:rsidRDefault="00966C22" w:rsidP="00BA7C9A">
      <w:pPr>
        <w:shd w:val="clear" w:color="auto" w:fill="FFFFFF"/>
        <w:spacing w:after="0" w:line="240" w:lineRule="auto"/>
        <w:ind w:right="17"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66C22" w:rsidRPr="00BA7C9A" w:rsidRDefault="00966C22" w:rsidP="00BA7C9A">
      <w:pPr>
        <w:shd w:val="clear" w:color="auto" w:fill="FFFFFF"/>
        <w:spacing w:after="0" w:line="240" w:lineRule="auto"/>
        <w:ind w:right="17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A7C9A"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b/>
          <w:color w:val="000000"/>
          <w:sz w:val="28"/>
          <w:szCs w:val="28"/>
        </w:rPr>
        <w:t>Целевые индикаторы и показатели Программы</w:t>
      </w:r>
    </w:p>
    <w:p w:rsidR="00966C22" w:rsidRPr="00221BDC" w:rsidRDefault="00966C22" w:rsidP="00BA7C9A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66C22" w:rsidRPr="00221BDC" w:rsidRDefault="00966C22" w:rsidP="00BA7C9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21BDC">
        <w:rPr>
          <w:rFonts w:ascii="Times New Roman" w:hAnsi="Times New Roman"/>
          <w:color w:val="000000"/>
          <w:sz w:val="28"/>
          <w:szCs w:val="28"/>
        </w:rPr>
        <w:t xml:space="preserve">Реализация мероприятий Программы приведет к повышению уровня благоустроенности дворовых территорий, наиболее посещаемых муниципальных территорий общественного пользования населением </w:t>
      </w:r>
      <w:r>
        <w:rPr>
          <w:rFonts w:ascii="Times New Roman" w:hAnsi="Times New Roman"/>
          <w:color w:val="000000"/>
          <w:sz w:val="28"/>
          <w:szCs w:val="28"/>
        </w:rPr>
        <w:t>сельского поселения Альмухаметовский сельсовет</w:t>
      </w:r>
      <w:r w:rsidRPr="00221BDC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66C22" w:rsidRDefault="00966C22" w:rsidP="00BA7C9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21BDC">
        <w:rPr>
          <w:rFonts w:ascii="Times New Roman" w:hAnsi="Times New Roman"/>
          <w:color w:val="000000"/>
          <w:sz w:val="28"/>
          <w:szCs w:val="28"/>
        </w:rPr>
        <w:t>Сведения о показателях (индикаторах) Программы указаны в Приложении  1 Программы.</w:t>
      </w:r>
    </w:p>
    <w:p w:rsidR="00966C22" w:rsidRDefault="00966C22" w:rsidP="00BA7C9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66C22" w:rsidRDefault="00966C22" w:rsidP="00BA7C9A">
      <w:pPr>
        <w:pStyle w:val="1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C9A">
        <w:rPr>
          <w:rFonts w:ascii="Times New Roman" w:hAnsi="Times New Roman"/>
          <w:b/>
          <w:sz w:val="28"/>
          <w:szCs w:val="28"/>
        </w:rPr>
        <w:t>Объем средств, необходимых на реализацию Программы</w:t>
      </w:r>
    </w:p>
    <w:p w:rsidR="00966C22" w:rsidRDefault="00966C22" w:rsidP="00E60387">
      <w:pPr>
        <w:pStyle w:val="1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66C22" w:rsidRPr="000466B1" w:rsidRDefault="00966C22" w:rsidP="000466B1">
      <w:pPr>
        <w:pStyle w:val="1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466B1">
        <w:rPr>
          <w:rFonts w:ascii="Times New Roman" w:hAnsi="Times New Roman"/>
          <w:sz w:val="28"/>
          <w:szCs w:val="28"/>
        </w:rPr>
        <w:t>На</w:t>
      </w:r>
      <w:r w:rsidRPr="000466B1">
        <w:rPr>
          <w:rFonts w:ascii="Times New Roman" w:hAnsi="Times New Roman"/>
          <w:b/>
          <w:sz w:val="28"/>
          <w:szCs w:val="28"/>
        </w:rPr>
        <w:t xml:space="preserve"> 2018 год: </w:t>
      </w:r>
      <w:r>
        <w:rPr>
          <w:rFonts w:ascii="Times New Roman" w:hAnsi="Times New Roman"/>
          <w:sz w:val="28"/>
          <w:szCs w:val="28"/>
        </w:rPr>
        <w:t xml:space="preserve">3706,4 </w:t>
      </w:r>
      <w:r w:rsidRPr="000466B1">
        <w:rPr>
          <w:rFonts w:ascii="Times New Roman" w:hAnsi="Times New Roman"/>
          <w:sz w:val="28"/>
          <w:szCs w:val="28"/>
        </w:rPr>
        <w:t>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66B1">
        <w:rPr>
          <w:rFonts w:ascii="Times New Roman" w:hAnsi="Times New Roman"/>
          <w:sz w:val="28"/>
          <w:szCs w:val="28"/>
        </w:rPr>
        <w:t>рублей, в том числе:</w:t>
      </w:r>
    </w:p>
    <w:p w:rsidR="00966C22" w:rsidRPr="000466B1" w:rsidRDefault="00966C22" w:rsidP="000466B1">
      <w:pPr>
        <w:pStyle w:val="1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466B1">
        <w:rPr>
          <w:rFonts w:ascii="Times New Roman" w:hAnsi="Times New Roman"/>
          <w:sz w:val="28"/>
          <w:szCs w:val="28"/>
        </w:rPr>
        <w:t xml:space="preserve">- федеральный бюджет -  </w:t>
      </w:r>
      <w:r w:rsidRPr="004A0D0D">
        <w:rPr>
          <w:rFonts w:ascii="Times New Roman" w:hAnsi="Times New Roman"/>
          <w:sz w:val="28"/>
          <w:szCs w:val="28"/>
        </w:rPr>
        <w:t>3096</w:t>
      </w:r>
      <w:r>
        <w:rPr>
          <w:rFonts w:ascii="Times New Roman" w:hAnsi="Times New Roman"/>
          <w:sz w:val="28"/>
          <w:szCs w:val="28"/>
        </w:rPr>
        <w:t xml:space="preserve">, 75 </w:t>
      </w:r>
      <w:r w:rsidRPr="000466B1">
        <w:rPr>
          <w:rFonts w:ascii="Times New Roman" w:hAnsi="Times New Roman"/>
          <w:sz w:val="28"/>
          <w:szCs w:val="28"/>
        </w:rPr>
        <w:t>тыс. рублей;</w:t>
      </w:r>
    </w:p>
    <w:p w:rsidR="00966C22" w:rsidRPr="000466B1" w:rsidRDefault="00966C22" w:rsidP="000466B1">
      <w:pPr>
        <w:pStyle w:val="1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466B1">
        <w:rPr>
          <w:rFonts w:ascii="Times New Roman" w:hAnsi="Times New Roman"/>
          <w:sz w:val="28"/>
          <w:szCs w:val="28"/>
        </w:rPr>
        <w:t>- бюджет РБ –</w:t>
      </w:r>
      <w:r w:rsidRPr="004A0D0D">
        <w:rPr>
          <w:rFonts w:ascii="Times New Roman" w:hAnsi="Times New Roman"/>
          <w:sz w:val="28"/>
          <w:szCs w:val="28"/>
        </w:rPr>
        <w:t>609</w:t>
      </w:r>
      <w:r>
        <w:rPr>
          <w:rFonts w:ascii="Times New Roman" w:hAnsi="Times New Roman"/>
          <w:sz w:val="28"/>
          <w:szCs w:val="28"/>
        </w:rPr>
        <w:t>,65</w:t>
      </w:r>
      <w:r w:rsidRPr="004A0D0D">
        <w:rPr>
          <w:rFonts w:ascii="Times New Roman" w:hAnsi="Times New Roman"/>
          <w:sz w:val="28"/>
          <w:szCs w:val="28"/>
        </w:rPr>
        <w:t xml:space="preserve"> </w:t>
      </w:r>
      <w:r w:rsidRPr="000466B1">
        <w:rPr>
          <w:rFonts w:ascii="Times New Roman" w:hAnsi="Times New Roman"/>
          <w:sz w:val="28"/>
          <w:szCs w:val="28"/>
        </w:rPr>
        <w:t>тыс. рублей.</w:t>
      </w:r>
    </w:p>
    <w:p w:rsidR="00966C22" w:rsidRPr="00AC13EA" w:rsidRDefault="00966C22" w:rsidP="000466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C13EA">
        <w:rPr>
          <w:rFonts w:ascii="Times New Roman" w:hAnsi="Times New Roman"/>
          <w:sz w:val="28"/>
          <w:szCs w:val="28"/>
        </w:rPr>
        <w:t xml:space="preserve">а  благоустройство дворовых территорий многоквартирных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AC13EA">
        <w:rPr>
          <w:rFonts w:ascii="Times New Roman" w:hAnsi="Times New Roman"/>
          <w:sz w:val="28"/>
          <w:szCs w:val="28"/>
        </w:rPr>
        <w:t>домов</w:t>
      </w:r>
      <w:r>
        <w:rPr>
          <w:rFonts w:ascii="Times New Roman" w:hAnsi="Times New Roman"/>
          <w:sz w:val="28"/>
          <w:szCs w:val="28"/>
        </w:rPr>
        <w:t xml:space="preserve"> составляет 2123,75</w:t>
      </w:r>
      <w:r w:rsidRPr="000466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 рублей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966C22" w:rsidRPr="00AC13EA" w:rsidRDefault="00966C22" w:rsidP="000466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</w:t>
      </w:r>
      <w:r w:rsidRPr="00AC13EA">
        <w:rPr>
          <w:rFonts w:ascii="Times New Roman" w:hAnsi="Times New Roman"/>
          <w:sz w:val="28"/>
          <w:szCs w:val="28"/>
        </w:rPr>
        <w:t xml:space="preserve">бюджет </w:t>
      </w:r>
      <w:r w:rsidRPr="002F2B3C">
        <w:rPr>
          <w:rFonts w:ascii="Times New Roman" w:hAnsi="Times New Roman"/>
          <w:sz w:val="28"/>
          <w:szCs w:val="28"/>
          <w:u w:val="single"/>
        </w:rPr>
        <w:t>1774,4</w:t>
      </w:r>
      <w:r w:rsidRPr="000466B1">
        <w:rPr>
          <w:rFonts w:ascii="Times New Roman" w:hAnsi="Times New Roman"/>
          <w:sz w:val="28"/>
          <w:szCs w:val="28"/>
        </w:rPr>
        <w:t xml:space="preserve">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966C22" w:rsidRPr="00AC13EA" w:rsidRDefault="00966C22" w:rsidP="000466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</w:t>
      </w:r>
      <w:r>
        <w:rPr>
          <w:rFonts w:ascii="Times New Roman" w:hAnsi="Times New Roman"/>
          <w:sz w:val="28"/>
          <w:szCs w:val="28"/>
        </w:rPr>
        <w:t>Республики</w:t>
      </w:r>
      <w:r w:rsidRPr="00AC13EA">
        <w:rPr>
          <w:rFonts w:ascii="Times New Roman" w:hAnsi="Times New Roman"/>
          <w:sz w:val="28"/>
          <w:szCs w:val="28"/>
        </w:rPr>
        <w:t xml:space="preserve"> Башкортостан </w:t>
      </w:r>
      <w:r w:rsidRPr="002F2B3C">
        <w:rPr>
          <w:rFonts w:ascii="Times New Roman" w:hAnsi="Times New Roman"/>
          <w:sz w:val="28"/>
          <w:szCs w:val="28"/>
          <w:u w:val="single"/>
        </w:rPr>
        <w:t>349,35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лей.</w:t>
      </w:r>
    </w:p>
    <w:p w:rsidR="00966C22" w:rsidRPr="00AC13EA" w:rsidRDefault="00966C22" w:rsidP="000466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C13EA">
        <w:rPr>
          <w:rFonts w:ascii="Times New Roman" w:hAnsi="Times New Roman"/>
          <w:sz w:val="28"/>
          <w:szCs w:val="28"/>
        </w:rPr>
        <w:t xml:space="preserve">а благоустройство общественных территорий составляет </w:t>
      </w:r>
      <w:r w:rsidRPr="002F2B3C">
        <w:rPr>
          <w:rFonts w:ascii="Times New Roman" w:hAnsi="Times New Roman"/>
          <w:sz w:val="28"/>
          <w:szCs w:val="28"/>
          <w:u w:val="single"/>
        </w:rPr>
        <w:t>1582,66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13EA">
        <w:rPr>
          <w:rFonts w:ascii="Times New Roman" w:hAnsi="Times New Roman"/>
          <w:sz w:val="28"/>
          <w:szCs w:val="28"/>
        </w:rPr>
        <w:t>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966C22" w:rsidRDefault="00966C22" w:rsidP="000466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федеральный бюджет </w:t>
      </w:r>
      <w:r w:rsidRPr="00E21991">
        <w:rPr>
          <w:rFonts w:ascii="Times New Roman" w:hAnsi="Times New Roman"/>
          <w:sz w:val="28"/>
          <w:szCs w:val="28"/>
          <w:u w:val="single"/>
        </w:rPr>
        <w:t>1322,3</w:t>
      </w:r>
      <w:r w:rsidRPr="000466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тыс. рублей; </w:t>
      </w:r>
      <w:r w:rsidRPr="00161B44">
        <w:rPr>
          <w:rFonts w:ascii="Times New Roman" w:hAnsi="Times New Roman"/>
          <w:sz w:val="28"/>
          <w:szCs w:val="28"/>
        </w:rPr>
        <w:t xml:space="preserve"> </w:t>
      </w:r>
    </w:p>
    <w:p w:rsidR="00966C22" w:rsidRPr="002767B9" w:rsidRDefault="00966C22" w:rsidP="000466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</w:t>
      </w:r>
      <w:r>
        <w:rPr>
          <w:rFonts w:ascii="Times New Roman" w:hAnsi="Times New Roman"/>
          <w:sz w:val="28"/>
          <w:szCs w:val="28"/>
        </w:rPr>
        <w:t>Республики</w:t>
      </w:r>
      <w:r w:rsidRPr="00AC13EA">
        <w:rPr>
          <w:rFonts w:ascii="Times New Roman" w:hAnsi="Times New Roman"/>
          <w:sz w:val="28"/>
          <w:szCs w:val="28"/>
        </w:rPr>
        <w:t xml:space="preserve"> Башкортостан </w:t>
      </w:r>
      <w:r>
        <w:rPr>
          <w:rFonts w:ascii="Times New Roman" w:hAnsi="Times New Roman"/>
          <w:sz w:val="28"/>
          <w:szCs w:val="28"/>
          <w:u w:val="single"/>
        </w:rPr>
        <w:t>260,34</w:t>
      </w:r>
      <w:r w:rsidRPr="00AC13EA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лей.</w:t>
      </w:r>
    </w:p>
    <w:p w:rsidR="00966C22" w:rsidRDefault="00966C22" w:rsidP="00C86D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6C22" w:rsidRPr="00BA7C9A" w:rsidRDefault="00966C22" w:rsidP="00BA7C9A">
      <w:pPr>
        <w:pStyle w:val="1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C9A">
        <w:rPr>
          <w:rFonts w:ascii="Times New Roman" w:hAnsi="Times New Roman"/>
          <w:b/>
          <w:sz w:val="28"/>
          <w:szCs w:val="28"/>
        </w:rPr>
        <w:t>Перечень мероприятий Программы</w:t>
      </w:r>
    </w:p>
    <w:p w:rsidR="00966C22" w:rsidRDefault="00966C22" w:rsidP="00BA7C9A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66C22" w:rsidRDefault="00966C22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765">
        <w:rPr>
          <w:rFonts w:ascii="Times New Roman" w:hAnsi="Times New Roman" w:cs="Times New Roman"/>
          <w:sz w:val="28"/>
          <w:szCs w:val="28"/>
        </w:rPr>
        <w:t>Основу Программы составляет ремонт и благоустройство дворовых территорий многоквартирных домов и мест массового пребывания населения.</w:t>
      </w:r>
    </w:p>
    <w:p w:rsidR="00966C22" w:rsidRPr="00EB0BAD" w:rsidRDefault="00966C22" w:rsidP="00BA7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8A7">
        <w:rPr>
          <w:rFonts w:ascii="Times New Roman" w:hAnsi="Times New Roman"/>
          <w:sz w:val="28"/>
          <w:szCs w:val="28"/>
        </w:rPr>
        <w:t>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966C22" w:rsidRDefault="00966C22" w:rsidP="00221B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Перечень </w:t>
      </w:r>
      <w:r>
        <w:rPr>
          <w:rFonts w:ascii="Times New Roman" w:hAnsi="Times New Roman"/>
          <w:sz w:val="28"/>
          <w:szCs w:val="28"/>
        </w:rPr>
        <w:t xml:space="preserve">основных </w:t>
      </w:r>
      <w:r w:rsidRPr="00F53E5F">
        <w:rPr>
          <w:rFonts w:ascii="Times New Roman" w:hAnsi="Times New Roman"/>
          <w:sz w:val="28"/>
          <w:szCs w:val="28"/>
        </w:rPr>
        <w:t xml:space="preserve">мероприятий Программы представлен в приложении № </w:t>
      </w:r>
      <w:r>
        <w:rPr>
          <w:rFonts w:ascii="Times New Roman" w:hAnsi="Times New Roman"/>
          <w:sz w:val="28"/>
          <w:szCs w:val="28"/>
        </w:rPr>
        <w:t>3</w:t>
      </w:r>
      <w:r w:rsidRPr="00F53E5F">
        <w:rPr>
          <w:rFonts w:ascii="Times New Roman" w:hAnsi="Times New Roman"/>
          <w:sz w:val="28"/>
          <w:szCs w:val="28"/>
        </w:rPr>
        <w:t xml:space="preserve"> к настоящей Программе.</w:t>
      </w:r>
    </w:p>
    <w:p w:rsidR="00966C22" w:rsidRPr="00F53E5F" w:rsidRDefault="00966C22" w:rsidP="00221B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6C22" w:rsidRPr="00C77A44" w:rsidRDefault="00966C22" w:rsidP="009D040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C77A44">
        <w:rPr>
          <w:rFonts w:ascii="Times New Roman" w:hAnsi="Times New Roman" w:cs="Times New Roman"/>
          <w:b/>
          <w:sz w:val="28"/>
          <w:szCs w:val="28"/>
        </w:rPr>
        <w:t>. Механизм реализации Программы</w:t>
      </w:r>
    </w:p>
    <w:p w:rsidR="00966C22" w:rsidRPr="00221BDC" w:rsidRDefault="00966C22" w:rsidP="00221BD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в соответствии с нормативными правовыми актами Администрации </w:t>
      </w:r>
      <w:r w:rsidRPr="00361D4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>Альмухаметовский</w:t>
      </w:r>
      <w:r w:rsidRPr="00361D4B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Абзелиловский район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361D4B">
        <w:rPr>
          <w:rFonts w:ascii="Times New Roman" w:hAnsi="Times New Roman" w:cs="Times New Roman"/>
          <w:sz w:val="28"/>
          <w:szCs w:val="28"/>
        </w:rPr>
        <w:t xml:space="preserve"> Башкортостан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 xml:space="preserve">Разработчиком и исполнителем Программы является Администрация </w:t>
      </w:r>
      <w:r w:rsidRPr="00361D4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>Альмухаметовский</w:t>
      </w:r>
      <w:r w:rsidRPr="00361D4B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Абзелиловский район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361D4B">
        <w:rPr>
          <w:rFonts w:ascii="Times New Roman" w:hAnsi="Times New Roman" w:cs="Times New Roman"/>
          <w:sz w:val="28"/>
          <w:szCs w:val="28"/>
        </w:rPr>
        <w:t xml:space="preserve"> Башкортостан</w:t>
      </w:r>
      <w:r w:rsidRPr="00221BDC">
        <w:rPr>
          <w:rFonts w:ascii="Times New Roman" w:hAnsi="Times New Roman" w:cs="Times New Roman"/>
          <w:sz w:val="28"/>
          <w:szCs w:val="28"/>
        </w:rPr>
        <w:t>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Исполнитель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 xml:space="preserve">Программы осуществляет: 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 и заявок на участие в отборе общественных территорий;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- представляет заявки общественной комиссии, созданной постановлением Администрации </w:t>
      </w:r>
      <w:r w:rsidRPr="00361D4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>Альмухаметовский</w:t>
      </w:r>
      <w:r w:rsidRPr="00361D4B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Абзелиловский район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221BDC">
        <w:rPr>
          <w:rFonts w:ascii="Times New Roman" w:hAnsi="Times New Roman" w:cs="Times New Roman"/>
          <w:sz w:val="28"/>
          <w:szCs w:val="28"/>
        </w:rPr>
        <w:t xml:space="preserve"> Башкортостан.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МКД и общественных территорий включаются в Программу по результатам общественного обсуждения.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Исполнитель Программы несет ответственность за качественное и своевременное их выполнение, целевое и рационально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21BDC">
        <w:rPr>
          <w:rFonts w:ascii="Times New Roman" w:hAnsi="Times New Roman" w:cs="Times New Roman"/>
          <w:sz w:val="28"/>
          <w:szCs w:val="28"/>
        </w:rPr>
        <w:t xml:space="preserve"> использование средств, предусмотренных Программой, своевременное информирование о реализации Программы.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Исполнитель 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осуществляет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Экономия средств от проведенных аукционных процедур направляется на </w:t>
      </w:r>
      <w:r>
        <w:rPr>
          <w:rFonts w:ascii="Times New Roman" w:hAnsi="Times New Roman" w:cs="Times New Roman"/>
          <w:sz w:val="28"/>
          <w:szCs w:val="28"/>
        </w:rPr>
        <w:t>дополнительный объем работ, либо на благоустройство объектов последующих периодов</w:t>
      </w:r>
      <w:r w:rsidRPr="00221BDC">
        <w:rPr>
          <w:rFonts w:ascii="Times New Roman" w:hAnsi="Times New Roman" w:cs="Times New Roman"/>
          <w:sz w:val="28"/>
          <w:szCs w:val="28"/>
        </w:rPr>
        <w:t>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 Основной адресный перечень по благоустройству общественных территорий муниципальной программы «</w:t>
      </w:r>
      <w:r w:rsidRPr="00361D4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>современной</w:t>
      </w:r>
      <w:r w:rsidRPr="00361D4B">
        <w:rPr>
          <w:rFonts w:ascii="Times New Roman" w:hAnsi="Times New Roman" w:cs="Times New Roman"/>
          <w:sz w:val="28"/>
          <w:szCs w:val="28"/>
        </w:rPr>
        <w:t xml:space="preserve"> городской среды сельского поселения </w:t>
      </w:r>
      <w:r>
        <w:rPr>
          <w:rFonts w:ascii="Times New Roman" w:hAnsi="Times New Roman" w:cs="Times New Roman"/>
          <w:sz w:val="28"/>
          <w:szCs w:val="28"/>
        </w:rPr>
        <w:t>Альмухаметовский</w:t>
      </w:r>
      <w:r w:rsidRPr="00361D4B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Абзелиловский район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361D4B">
        <w:rPr>
          <w:rFonts w:ascii="Times New Roman" w:hAnsi="Times New Roman" w:cs="Times New Roman"/>
          <w:sz w:val="28"/>
          <w:szCs w:val="28"/>
        </w:rPr>
        <w:t xml:space="preserve"> Башкортостан на 2018 – 2022 годы</w:t>
      </w:r>
      <w:r w:rsidRPr="00221BDC">
        <w:rPr>
          <w:rFonts w:ascii="Times New Roman" w:hAnsi="Times New Roman" w:cs="Times New Roman"/>
          <w:sz w:val="28"/>
          <w:szCs w:val="28"/>
        </w:rPr>
        <w:t xml:space="preserve">» указан в Приложении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21BDC">
        <w:rPr>
          <w:rFonts w:ascii="Times New Roman" w:hAnsi="Times New Roman" w:cs="Times New Roman"/>
          <w:sz w:val="28"/>
          <w:szCs w:val="28"/>
        </w:rPr>
        <w:t>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Основной адресный перечень по благоустройству дворовых территорий муниципальной программы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61D4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современной </w:t>
      </w:r>
      <w:r w:rsidRPr="00361D4B">
        <w:rPr>
          <w:rFonts w:ascii="Times New Roman" w:hAnsi="Times New Roman" w:cs="Times New Roman"/>
          <w:sz w:val="28"/>
          <w:szCs w:val="28"/>
        </w:rPr>
        <w:t xml:space="preserve">городской среды сельского поселения </w:t>
      </w:r>
      <w:r>
        <w:rPr>
          <w:rFonts w:ascii="Times New Roman" w:hAnsi="Times New Roman" w:cs="Times New Roman"/>
          <w:sz w:val="28"/>
          <w:szCs w:val="28"/>
        </w:rPr>
        <w:t>Альмухаметовский</w:t>
      </w:r>
      <w:r w:rsidRPr="00361D4B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Абзелиловский район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361D4B">
        <w:rPr>
          <w:rFonts w:ascii="Times New Roman" w:hAnsi="Times New Roman" w:cs="Times New Roman"/>
          <w:sz w:val="28"/>
          <w:szCs w:val="28"/>
        </w:rPr>
        <w:t xml:space="preserve"> Башкортостан на 2018 – 2022 годы</w:t>
      </w:r>
      <w:r w:rsidRPr="00221BDC">
        <w:rPr>
          <w:rFonts w:ascii="Times New Roman" w:hAnsi="Times New Roman" w:cs="Times New Roman"/>
          <w:sz w:val="28"/>
          <w:szCs w:val="28"/>
        </w:rPr>
        <w:t xml:space="preserve">» указан в Приложении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21BDC">
        <w:rPr>
          <w:rFonts w:ascii="Times New Roman" w:hAnsi="Times New Roman" w:cs="Times New Roman"/>
          <w:sz w:val="28"/>
          <w:szCs w:val="28"/>
        </w:rPr>
        <w:t>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План реализации муниципальной программы «</w:t>
      </w:r>
      <w:r w:rsidRPr="004C53E6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>современной</w:t>
      </w:r>
      <w:r w:rsidRPr="004C53E6">
        <w:rPr>
          <w:rFonts w:ascii="Times New Roman" w:hAnsi="Times New Roman" w:cs="Times New Roman"/>
          <w:sz w:val="28"/>
          <w:szCs w:val="28"/>
        </w:rPr>
        <w:t xml:space="preserve"> городской среды сельского поселения </w:t>
      </w:r>
      <w:r>
        <w:rPr>
          <w:rFonts w:ascii="Times New Roman" w:hAnsi="Times New Roman" w:cs="Times New Roman"/>
          <w:sz w:val="28"/>
          <w:szCs w:val="28"/>
        </w:rPr>
        <w:t>Альмухаметовский</w:t>
      </w:r>
      <w:r w:rsidRPr="004C53E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Абзелиловский район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4C53E6">
        <w:rPr>
          <w:rFonts w:ascii="Times New Roman" w:hAnsi="Times New Roman" w:cs="Times New Roman"/>
          <w:sz w:val="28"/>
          <w:szCs w:val="28"/>
        </w:rPr>
        <w:t xml:space="preserve"> Башкортостан на 2018 – 2022 годы</w:t>
      </w:r>
      <w:r w:rsidRPr="00221BDC">
        <w:rPr>
          <w:rFonts w:ascii="Times New Roman" w:hAnsi="Times New Roman" w:cs="Times New Roman"/>
          <w:sz w:val="28"/>
          <w:szCs w:val="28"/>
        </w:rPr>
        <w:t xml:space="preserve">» указан в Приложении №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21BDC">
        <w:rPr>
          <w:rFonts w:ascii="Times New Roman" w:hAnsi="Times New Roman" w:cs="Times New Roman"/>
          <w:sz w:val="28"/>
          <w:szCs w:val="28"/>
        </w:rPr>
        <w:t>.</w:t>
      </w:r>
    </w:p>
    <w:p w:rsidR="00966C22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Перечень минимальных работ с визуализацией элементов благоустройства и указанной нормативной стоимостью ука</w:t>
      </w:r>
      <w:r>
        <w:rPr>
          <w:rFonts w:ascii="Times New Roman" w:hAnsi="Times New Roman" w:cs="Times New Roman"/>
          <w:sz w:val="28"/>
          <w:szCs w:val="28"/>
        </w:rPr>
        <w:t>зан в Приложении № 7</w:t>
      </w:r>
      <w:r w:rsidRPr="00221BDC">
        <w:rPr>
          <w:rFonts w:ascii="Times New Roman" w:hAnsi="Times New Roman" w:cs="Times New Roman"/>
          <w:sz w:val="28"/>
          <w:szCs w:val="28"/>
        </w:rPr>
        <w:t>.</w:t>
      </w:r>
    </w:p>
    <w:p w:rsidR="00966C22" w:rsidRDefault="00966C22" w:rsidP="00161B4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программа подлежит актуализации исходя из фактического финансирования и результатов инвентаризации.</w:t>
      </w:r>
    </w:p>
    <w:p w:rsidR="00966C22" w:rsidRPr="00221BDC" w:rsidRDefault="00966C22" w:rsidP="00161B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C22" w:rsidRPr="00BA7C9A" w:rsidRDefault="00966C22" w:rsidP="00B41B59">
      <w:pPr>
        <w:pStyle w:val="ConsPlusNormal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Порядок разработки, обсуждения с заинтересованными</w:t>
      </w:r>
    </w:p>
    <w:p w:rsidR="00966C22" w:rsidRPr="00BA7C9A" w:rsidRDefault="00966C22" w:rsidP="00B41B59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лицами и утверждения дизайн-проекта благоустройства</w:t>
      </w:r>
    </w:p>
    <w:p w:rsidR="00966C22" w:rsidRPr="00BA7C9A" w:rsidRDefault="00966C22" w:rsidP="00B41B59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дворовой территории МКД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Порядок разработки, обсуждения с заинтересованными лицами и утверждения дизайн-проекта благоустройства дворовой территории МКД  осуществляется в соответствии с Порядком  разработки, обсуждения, согласования и утверждения дизайн-проекта благоустройства дворовой территории многоквартирного дома, а также дизайн-проекта благоустройства территории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21BDC">
        <w:rPr>
          <w:rFonts w:ascii="Times New Roman" w:hAnsi="Times New Roman" w:cs="Times New Roman"/>
          <w:sz w:val="28"/>
          <w:szCs w:val="28"/>
        </w:rPr>
        <w:t>расположенн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221BDC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>
        <w:rPr>
          <w:rFonts w:ascii="Times New Roman" w:hAnsi="Times New Roman" w:cs="Times New Roman"/>
          <w:sz w:val="28"/>
          <w:szCs w:val="28"/>
        </w:rPr>
        <w:t>сельского поселения Альмухаметовский сельсовет</w:t>
      </w:r>
      <w:r w:rsidRPr="00221BDC">
        <w:rPr>
          <w:rFonts w:ascii="Times New Roman" w:hAnsi="Times New Roman" w:cs="Times New Roman"/>
          <w:sz w:val="28"/>
          <w:szCs w:val="28"/>
        </w:rPr>
        <w:t>, в рамках реализации муниципальной программы «</w:t>
      </w:r>
      <w:r w:rsidRPr="004C53E6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>современной</w:t>
      </w:r>
      <w:r w:rsidRPr="004C53E6">
        <w:rPr>
          <w:rFonts w:ascii="Times New Roman" w:hAnsi="Times New Roman" w:cs="Times New Roman"/>
          <w:sz w:val="28"/>
          <w:szCs w:val="28"/>
        </w:rPr>
        <w:t xml:space="preserve"> городской среды сельского поселения </w:t>
      </w:r>
      <w:r>
        <w:rPr>
          <w:rFonts w:ascii="Times New Roman" w:hAnsi="Times New Roman" w:cs="Times New Roman"/>
          <w:sz w:val="28"/>
          <w:szCs w:val="28"/>
        </w:rPr>
        <w:t>Альмухаметовский</w:t>
      </w:r>
      <w:r w:rsidRPr="004C53E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Абзелиловский район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4C53E6">
        <w:rPr>
          <w:rFonts w:ascii="Times New Roman" w:hAnsi="Times New Roman" w:cs="Times New Roman"/>
          <w:sz w:val="28"/>
          <w:szCs w:val="28"/>
        </w:rPr>
        <w:t xml:space="preserve"> Башкортостан на 2018 – 2022 годы</w:t>
      </w:r>
      <w:r w:rsidRPr="00221BDC">
        <w:rPr>
          <w:rFonts w:ascii="Times New Roman" w:hAnsi="Times New Roman" w:cs="Times New Roman"/>
          <w:sz w:val="28"/>
          <w:szCs w:val="28"/>
        </w:rPr>
        <w:t xml:space="preserve">», утвержденным постановлением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Альмухаметовский сельсовет муниципального района Абзелиловский район</w:t>
      </w:r>
      <w:r w:rsidRPr="00221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221BDC">
        <w:rPr>
          <w:rFonts w:ascii="Times New Roman" w:hAnsi="Times New Roman" w:cs="Times New Roman"/>
          <w:sz w:val="28"/>
          <w:szCs w:val="28"/>
        </w:rPr>
        <w:t xml:space="preserve"> Башкортостан № </w:t>
      </w:r>
      <w:r>
        <w:rPr>
          <w:rFonts w:ascii="Times New Roman" w:hAnsi="Times New Roman" w:cs="Times New Roman"/>
          <w:sz w:val="28"/>
          <w:szCs w:val="28"/>
        </w:rPr>
        <w:t xml:space="preserve">56 </w:t>
      </w:r>
      <w:r w:rsidRPr="00221BDC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02 октября </w:t>
      </w:r>
      <w:r w:rsidRPr="00221BDC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>г.</w:t>
      </w:r>
    </w:p>
    <w:p w:rsidR="00966C22" w:rsidRDefault="00966C22" w:rsidP="00E21991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966C22" w:rsidRPr="00BA7C9A" w:rsidRDefault="00966C22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8. Оценка социально-экономической</w:t>
      </w:r>
    </w:p>
    <w:p w:rsidR="00966C22" w:rsidRPr="00BA7C9A" w:rsidRDefault="00966C22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эффективности реализации Программы</w:t>
      </w:r>
    </w:p>
    <w:p w:rsidR="00966C22" w:rsidRPr="00A11ADE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C22" w:rsidRPr="00A11ADE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966C22" w:rsidRPr="00221BDC" w:rsidRDefault="00966C22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Оценка эффективности муниципальной программы проводится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21BDC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Pr="004C53E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>Альмухаметовский</w:t>
      </w:r>
      <w:r w:rsidRPr="004C53E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Абзелиловский район</w:t>
      </w:r>
      <w:r w:rsidRPr="00221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221BDC">
        <w:rPr>
          <w:rFonts w:ascii="Times New Roman" w:hAnsi="Times New Roman" w:cs="Times New Roman"/>
          <w:sz w:val="28"/>
          <w:szCs w:val="28"/>
        </w:rPr>
        <w:t xml:space="preserve"> Башкортостан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1BDC">
        <w:rPr>
          <w:rFonts w:ascii="Times New Roman" w:hAnsi="Times New Roman" w:cs="Times New Roman"/>
          <w:sz w:val="28"/>
          <w:szCs w:val="28"/>
        </w:rPr>
        <w:t xml:space="preserve"> и осуществляется в целях оценки планируемого вклада результатов муниципальной программы в социально-экономическое развитие </w:t>
      </w:r>
      <w:r>
        <w:rPr>
          <w:rFonts w:ascii="Times New Roman" w:hAnsi="Times New Roman" w:cs="Times New Roman"/>
          <w:sz w:val="28"/>
          <w:szCs w:val="28"/>
        </w:rPr>
        <w:t>муниципального района Абзелиловский район Республики</w:t>
      </w:r>
      <w:r w:rsidRPr="00221BDC">
        <w:rPr>
          <w:rFonts w:ascii="Times New Roman" w:hAnsi="Times New Roman" w:cs="Times New Roman"/>
          <w:sz w:val="28"/>
          <w:szCs w:val="28"/>
        </w:rPr>
        <w:t xml:space="preserve"> Башкортостан.</w:t>
      </w:r>
    </w:p>
    <w:p w:rsidR="00966C22" w:rsidRPr="00221BDC" w:rsidRDefault="00966C22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Администрация  </w:t>
      </w:r>
      <w:r w:rsidRPr="004C53E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>Альмухаметовский</w:t>
      </w:r>
      <w:r w:rsidRPr="004C53E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Абзелиловский район</w:t>
      </w:r>
      <w:r w:rsidRPr="00221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221BDC">
        <w:rPr>
          <w:rFonts w:ascii="Times New Roman" w:hAnsi="Times New Roman" w:cs="Times New Roman"/>
          <w:sz w:val="28"/>
          <w:szCs w:val="28"/>
        </w:rPr>
        <w:t xml:space="preserve"> Башкортостан осуществляет мониторинг ситуации и анализ эффективности выполняемой работы.</w:t>
      </w:r>
    </w:p>
    <w:p w:rsidR="00966C22" w:rsidRPr="00221BDC" w:rsidRDefault="00966C22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планируется:</w:t>
      </w:r>
    </w:p>
    <w:p w:rsidR="00966C22" w:rsidRPr="002C45CB" w:rsidRDefault="00966C22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45CB">
        <w:rPr>
          <w:rFonts w:ascii="Times New Roman" w:hAnsi="Times New Roman" w:cs="Times New Roman"/>
          <w:sz w:val="28"/>
          <w:szCs w:val="28"/>
        </w:rPr>
        <w:t>провести ремонт  дворовых территорий многоквартирных домов;</w:t>
      </w:r>
    </w:p>
    <w:p w:rsidR="00966C22" w:rsidRPr="00A11ADE" w:rsidRDefault="00966C22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благоустройство общественных территорий.</w:t>
      </w:r>
    </w:p>
    <w:p w:rsidR="00966C22" w:rsidRPr="00A11ADE" w:rsidRDefault="00966C22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Индикатором эффективности реализации программы следует считать:</w:t>
      </w:r>
    </w:p>
    <w:p w:rsidR="00966C22" w:rsidRPr="00A11ADE" w:rsidRDefault="00966C22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1ADE">
        <w:rPr>
          <w:rFonts w:ascii="Times New Roman" w:hAnsi="Times New Roman" w:cs="Times New Roman"/>
          <w:sz w:val="28"/>
          <w:szCs w:val="28"/>
        </w:rPr>
        <w:t xml:space="preserve">увеличение доли </w:t>
      </w:r>
      <w:r>
        <w:rPr>
          <w:rFonts w:ascii="Times New Roman" w:hAnsi="Times New Roman" w:cs="Times New Roman"/>
          <w:sz w:val="28"/>
          <w:szCs w:val="28"/>
        </w:rPr>
        <w:t>дворовых</w:t>
      </w:r>
      <w:r w:rsidRPr="00A11ADE">
        <w:rPr>
          <w:rFonts w:ascii="Times New Roman" w:hAnsi="Times New Roman" w:cs="Times New Roman"/>
          <w:sz w:val="28"/>
          <w:szCs w:val="28"/>
        </w:rPr>
        <w:t xml:space="preserve"> территорий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приведенных в нормативное состояние </w:t>
      </w:r>
      <w:r>
        <w:rPr>
          <w:rFonts w:ascii="Times New Roman" w:hAnsi="Times New Roman" w:cs="Times New Roman"/>
          <w:sz w:val="28"/>
          <w:szCs w:val="28"/>
        </w:rPr>
        <w:t>от общего количества дворовых территорий многоквартирных домов, нуждающихся в проведении вышеуказанных мероприятий</w:t>
      </w:r>
      <w:r w:rsidRPr="00A11ADE">
        <w:rPr>
          <w:rFonts w:ascii="Times New Roman" w:hAnsi="Times New Roman" w:cs="Times New Roman"/>
          <w:sz w:val="28"/>
          <w:szCs w:val="28"/>
        </w:rPr>
        <w:t>;</w:t>
      </w:r>
    </w:p>
    <w:p w:rsidR="00966C22" w:rsidRPr="00A11ADE" w:rsidRDefault="00966C22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1ADE">
        <w:rPr>
          <w:rFonts w:ascii="Times New Roman" w:hAnsi="Times New Roman" w:cs="Times New Roman"/>
          <w:sz w:val="28"/>
          <w:szCs w:val="28"/>
        </w:rPr>
        <w:t xml:space="preserve">повышение социальной и экономической привлекательности </w:t>
      </w:r>
      <w:r w:rsidRPr="004C53E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>Альмухаметовский</w:t>
      </w:r>
      <w:r w:rsidRPr="004C53E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Абзелиловский район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E3322C">
        <w:rPr>
          <w:rFonts w:ascii="Times New Roman" w:hAnsi="Times New Roman" w:cs="Times New Roman"/>
          <w:sz w:val="28"/>
          <w:szCs w:val="28"/>
        </w:rPr>
        <w:t xml:space="preserve"> Башкортостан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C22" w:rsidRPr="00BA7C9A" w:rsidRDefault="00966C22" w:rsidP="003423E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9.Условия о форме участия собственников помещений в многоквартирных домах, на выполнение минимального</w:t>
      </w:r>
    </w:p>
    <w:p w:rsidR="00966C22" w:rsidRPr="00BA7C9A" w:rsidRDefault="00966C22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 xml:space="preserve"> перечня работ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C22" w:rsidRPr="00221BDC" w:rsidRDefault="00966C22" w:rsidP="00E603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21BD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 xml:space="preserve">В реализации мероприятий по благоустройству дворовой территории в рамках минимального </w:t>
      </w:r>
      <w:r>
        <w:rPr>
          <w:rFonts w:ascii="Times New Roman" w:hAnsi="Times New Roman" w:cs="Times New Roman"/>
          <w:sz w:val="28"/>
          <w:szCs w:val="28"/>
        </w:rPr>
        <w:t>перечня</w:t>
      </w:r>
      <w:r w:rsidRPr="00221BDC">
        <w:rPr>
          <w:rFonts w:ascii="Times New Roman" w:hAnsi="Times New Roman" w:cs="Times New Roman"/>
          <w:sz w:val="28"/>
          <w:szCs w:val="28"/>
        </w:rPr>
        <w:t xml:space="preserve"> работ по благоустройству предусмотрено </w:t>
      </w:r>
      <w:r>
        <w:rPr>
          <w:rFonts w:ascii="Times New Roman" w:hAnsi="Times New Roman" w:cs="Times New Roman"/>
          <w:sz w:val="28"/>
          <w:szCs w:val="28"/>
        </w:rPr>
        <w:t>трудовое</w:t>
      </w:r>
      <w:r w:rsidRPr="00221BDC">
        <w:rPr>
          <w:rFonts w:ascii="Times New Roman" w:hAnsi="Times New Roman" w:cs="Times New Roman"/>
          <w:sz w:val="28"/>
          <w:szCs w:val="28"/>
        </w:rPr>
        <w:t xml:space="preserve"> участие заинтересованных лиц, организаций.</w:t>
      </w:r>
    </w:p>
    <w:p w:rsidR="00966C22" w:rsidRPr="00E60387" w:rsidRDefault="00966C22" w:rsidP="00E60387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E60387">
        <w:rPr>
          <w:rFonts w:ascii="Times New Roman" w:hAnsi="Times New Roman"/>
          <w:kern w:val="3"/>
          <w:sz w:val="28"/>
          <w:szCs w:val="28"/>
          <w:lang w:eastAsia="ru-RU"/>
        </w:rPr>
        <w:t>2. Трудовое участие может быть осуществлено в виде выполнения жителями следующих неоплачиваемых работ, не требующих специальной квалификации:</w:t>
      </w:r>
    </w:p>
    <w:p w:rsidR="00966C22" w:rsidRPr="00E60387" w:rsidRDefault="00966C22" w:rsidP="00E60387">
      <w:pPr>
        <w:widowControl w:val="0"/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cs="Calibri"/>
          <w:kern w:val="3"/>
          <w:sz w:val="28"/>
          <w:szCs w:val="28"/>
          <w:lang w:eastAsia="ru-RU"/>
        </w:rPr>
      </w:pPr>
      <w:r w:rsidRPr="00E60387">
        <w:rPr>
          <w:rFonts w:ascii="Times New Roman" w:hAnsi="Times New Roman"/>
          <w:kern w:val="3"/>
          <w:sz w:val="28"/>
          <w:szCs w:val="28"/>
          <w:lang w:eastAsia="ru-RU"/>
        </w:rPr>
        <w:t>- подготовка объекта (дворовой территории) к началу работ (земляные работы, снятие старого оборудования, уборка мусора);</w:t>
      </w:r>
    </w:p>
    <w:p w:rsidR="00966C22" w:rsidRPr="00E60387" w:rsidRDefault="00966C22" w:rsidP="00E60387">
      <w:pPr>
        <w:widowControl w:val="0"/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E60387">
        <w:rPr>
          <w:rFonts w:ascii="Times New Roman" w:hAnsi="Times New Roman"/>
          <w:kern w:val="3"/>
          <w:sz w:val="28"/>
          <w:szCs w:val="28"/>
          <w:lang w:eastAsia="ru-RU"/>
        </w:rPr>
        <w:t>- другие работы (покраска оборудования, озеленение территории, посадка деревьев).</w:t>
      </w:r>
    </w:p>
    <w:p w:rsidR="00966C22" w:rsidRPr="00E60387" w:rsidRDefault="00966C22" w:rsidP="00E60387">
      <w:pPr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cs="Calibri"/>
          <w:kern w:val="3"/>
          <w:sz w:val="28"/>
          <w:szCs w:val="28"/>
          <w:lang w:eastAsia="ru-RU"/>
        </w:rPr>
      </w:pPr>
      <w:r w:rsidRPr="00E60387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E60387">
        <w:rPr>
          <w:rFonts w:ascii="Times New Roman" w:hAnsi="Times New Roman"/>
          <w:kern w:val="3"/>
          <w:sz w:val="28"/>
          <w:szCs w:val="28"/>
          <w:lang w:eastAsia="ru-RU"/>
        </w:rPr>
        <w:t>Решение о форме трудового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среды:</w:t>
      </w:r>
    </w:p>
    <w:p w:rsidR="00966C22" w:rsidRPr="00E60387" w:rsidRDefault="00966C22" w:rsidP="00E60387">
      <w:pPr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E60387">
        <w:rPr>
          <w:rFonts w:ascii="Times New Roman" w:hAnsi="Times New Roman"/>
          <w:kern w:val="3"/>
          <w:sz w:val="28"/>
          <w:szCs w:val="28"/>
          <w:lang w:eastAsia="ru-RU"/>
        </w:rPr>
        <w:t>- собственниками помещений в многоквартирных домах в виде протокольно оформленного</w:t>
      </w:r>
      <w:r w:rsidRPr="00E60387"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  <w:t xml:space="preserve"> решения общего собрания собственников;</w:t>
      </w:r>
    </w:p>
    <w:p w:rsidR="00966C22" w:rsidRPr="00E60387" w:rsidRDefault="00966C22" w:rsidP="00E60387">
      <w:pPr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E60387"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  <w:t>- 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966C22" w:rsidRPr="00E60387" w:rsidRDefault="00966C22" w:rsidP="00E60387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E60387"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  <w:t xml:space="preserve">4. </w:t>
      </w:r>
      <w:r w:rsidRPr="00E60387">
        <w:rPr>
          <w:rFonts w:ascii="Times New Roman" w:hAnsi="Times New Roman"/>
          <w:kern w:val="3"/>
          <w:sz w:val="28"/>
          <w:szCs w:val="28"/>
          <w:lang w:eastAsia="ru-RU"/>
        </w:rPr>
        <w:t>Трудовое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966C22" w:rsidRPr="00E60387" w:rsidRDefault="00966C22" w:rsidP="00E60387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ru-RU"/>
        </w:rPr>
      </w:pPr>
      <w:r w:rsidRPr="00E60387"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  <w:t>5.</w:t>
      </w:r>
      <w:r w:rsidRPr="00E60387">
        <w:rPr>
          <w:rFonts w:ascii="Times New Roman" w:hAnsi="Times New Roman"/>
          <w:kern w:val="3"/>
          <w:sz w:val="28"/>
          <w:szCs w:val="28"/>
          <w:lang w:eastAsia="ru-RU"/>
        </w:rPr>
        <w:t xml:space="preserve"> Документом, подтверждающим трудовое участие заинтересованных лиц, является </w:t>
      </w:r>
      <w:r w:rsidRPr="00E60387">
        <w:rPr>
          <w:rFonts w:ascii="Times New Roman" w:hAnsi="Times New Roman"/>
          <w:sz w:val="28"/>
          <w:szCs w:val="28"/>
        </w:rPr>
        <w:t>отчет организации, управляющей многоквартирным домом о выполнении работ, включающий информацию о проведении мероприятия с трудовым участием граждан. При этом, в качестве приложения к такому отчету предоставляется фото-, видеоматериалы, подтверждающие проведение мероприятий с трудовым участием граждан и размещаются указанные материалы в средствах массовой информации, социальных сетях, сети «Интернет».</w:t>
      </w:r>
    </w:p>
    <w:p w:rsidR="00966C22" w:rsidRPr="00E60387" w:rsidRDefault="00966C22" w:rsidP="00E60387">
      <w:pPr>
        <w:pStyle w:val="ConsPlusNormal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60387">
        <w:rPr>
          <w:rFonts w:ascii="Times New Roman" w:hAnsi="Times New Roman" w:cs="Times New Roman"/>
          <w:sz w:val="28"/>
          <w:szCs w:val="28"/>
        </w:rPr>
        <w:t xml:space="preserve">6. Проведение мероприятий освещается в средствах массовой информации (печатных, электронных) для чего исполнителем Программы, организуется мониторинг подготовки к проведению таких мероприятий. </w:t>
      </w:r>
    </w:p>
    <w:p w:rsidR="00966C22" w:rsidRPr="00221BDC" w:rsidRDefault="00966C22" w:rsidP="00E603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C22" w:rsidRPr="00BA7C9A" w:rsidRDefault="00966C22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10.Ожидаемый социально-экономический эффект и</w:t>
      </w:r>
    </w:p>
    <w:p w:rsidR="00966C22" w:rsidRPr="00BA7C9A" w:rsidRDefault="00966C22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критерии оценки выполнения Программы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Ожидаемый социально-экономический эффект: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Эффективность программы оценивается по следующим показателям: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процент привлечения населения  муниципального образования  к работам по благоустройству;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процент привлечения организаций, заинтересованных лиц к работам по благоустройству;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уровень благоустроенности муниципального образования;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комплексность благоустройства  дворовых территорий;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повышение уровня комфортности проживания жителей за счет функционального зонирования дворовых территорий, комплексного благоустройства дворовых территорий;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привлечение жителей к благоустройству своих дворовых территорий, устройству цветников и клумб.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В результате реализации  Программы ожидается: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- улучшение экологической обстановки и создание среды, комфортной для проживания жителей </w:t>
      </w:r>
      <w:r>
        <w:rPr>
          <w:rFonts w:ascii="Times New Roman" w:hAnsi="Times New Roman" w:cs="Times New Roman"/>
          <w:sz w:val="28"/>
          <w:szCs w:val="28"/>
        </w:rPr>
        <w:t>сел</w:t>
      </w:r>
      <w:r w:rsidRPr="00221BDC">
        <w:rPr>
          <w:rFonts w:ascii="Times New Roman" w:hAnsi="Times New Roman" w:cs="Times New Roman"/>
          <w:sz w:val="28"/>
          <w:szCs w:val="28"/>
        </w:rPr>
        <w:t>а;</w:t>
      </w:r>
    </w:p>
    <w:p w:rsidR="00966C22" w:rsidRPr="00221BDC" w:rsidRDefault="00966C22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>совершенствование эстетического состояния  территории муниципального образования.</w:t>
      </w:r>
    </w:p>
    <w:p w:rsidR="00966C22" w:rsidRDefault="00966C22">
      <w:pPr>
        <w:rPr>
          <w:lang w:eastAsia="ar-SA"/>
        </w:rPr>
      </w:pPr>
    </w:p>
    <w:p w:rsidR="00966C22" w:rsidRPr="002800ED" w:rsidRDefault="00966C22" w:rsidP="00727DA7">
      <w:pPr>
        <w:pStyle w:val="ConsPlusNormal"/>
        <w:ind w:left="5103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800ED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966C22" w:rsidRPr="002800ED" w:rsidRDefault="00966C22" w:rsidP="00727DA7">
      <w:pPr>
        <w:ind w:left="5103"/>
        <w:contextualSpacing/>
        <w:jc w:val="both"/>
        <w:rPr>
          <w:rFonts w:ascii="Times New Roman" w:hAnsi="Times New Roman"/>
          <w:sz w:val="24"/>
          <w:szCs w:val="24"/>
        </w:rPr>
      </w:pPr>
      <w:r w:rsidRPr="002800ED">
        <w:rPr>
          <w:rFonts w:ascii="Times New Roman" w:hAnsi="Times New Roman"/>
          <w:sz w:val="24"/>
          <w:szCs w:val="24"/>
        </w:rPr>
        <w:t>к муниципальной программе «Формирование современной городской среды сельского поселения Альмухаметовский сельсовет муниципального района Абзелиловский район Республики Башкортостан на 2018 – 2022 годы» от</w:t>
      </w:r>
      <w:r>
        <w:rPr>
          <w:rFonts w:ascii="Times New Roman" w:hAnsi="Times New Roman"/>
          <w:sz w:val="24"/>
          <w:szCs w:val="24"/>
        </w:rPr>
        <w:t>____________ №____</w:t>
      </w:r>
    </w:p>
    <w:p w:rsidR="00966C22" w:rsidRPr="002800ED" w:rsidRDefault="00966C22" w:rsidP="00221BDC">
      <w:pPr>
        <w:pStyle w:val="ConsPlusNormal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966C22" w:rsidRPr="002800ED" w:rsidRDefault="00966C22" w:rsidP="00221BDC">
      <w:pPr>
        <w:autoSpaceDE w:val="0"/>
        <w:autoSpaceDN w:val="0"/>
        <w:adjustRightInd w:val="0"/>
        <w:jc w:val="center"/>
        <w:outlineLvl w:val="2"/>
        <w:rPr>
          <w:rFonts w:ascii="Times New Roman" w:hAnsi="Times New Roman"/>
          <w:caps/>
          <w:sz w:val="24"/>
          <w:szCs w:val="24"/>
        </w:rPr>
      </w:pPr>
      <w:bookmarkStart w:id="0" w:name="Par1296"/>
      <w:bookmarkEnd w:id="0"/>
      <w:r w:rsidRPr="002800ED">
        <w:rPr>
          <w:rFonts w:ascii="Times New Roman" w:hAnsi="Times New Roman"/>
          <w:caps/>
          <w:sz w:val="24"/>
          <w:szCs w:val="24"/>
        </w:rPr>
        <w:t>Сведения</w:t>
      </w:r>
    </w:p>
    <w:p w:rsidR="00966C22" w:rsidRPr="002800ED" w:rsidRDefault="00966C22" w:rsidP="00221BDC">
      <w:pPr>
        <w:autoSpaceDE w:val="0"/>
        <w:autoSpaceDN w:val="0"/>
        <w:adjustRightInd w:val="0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2800ED">
        <w:rPr>
          <w:rFonts w:ascii="Times New Roman" w:hAnsi="Times New Roman"/>
          <w:sz w:val="24"/>
          <w:szCs w:val="24"/>
        </w:rPr>
        <w:t>о целевых индикаторах и показателях муниципальной программы «Формирование современной городской среды сельского поселения Альмухаметовский сельсовет муниципального района Абзелиловский район Республики Башкортостан на 2018 – 2022 годы» и их значениях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"/>
        <w:gridCol w:w="3138"/>
        <w:gridCol w:w="1440"/>
        <w:gridCol w:w="1503"/>
        <w:gridCol w:w="746"/>
        <w:gridCol w:w="746"/>
        <w:gridCol w:w="746"/>
        <w:gridCol w:w="746"/>
      </w:tblGrid>
      <w:tr w:rsidR="00966C22" w:rsidRPr="002800ED" w:rsidTr="00EC1448">
        <w:trPr>
          <w:trHeight w:val="1549"/>
          <w:jc w:val="center"/>
        </w:trPr>
        <w:tc>
          <w:tcPr>
            <w:tcW w:w="506" w:type="dxa"/>
            <w:vMerge w:val="restart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38" w:type="dxa"/>
            <w:vMerge w:val="restart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Наименование целевого индикатора и показателя программы</w:t>
            </w:r>
          </w:p>
        </w:tc>
        <w:tc>
          <w:tcPr>
            <w:tcW w:w="1440" w:type="dxa"/>
            <w:vMerge w:val="restart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4487" w:type="dxa"/>
            <w:gridSpan w:val="5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Значение целевого индикатора и показателя программы</w:t>
            </w:r>
          </w:p>
        </w:tc>
      </w:tr>
      <w:tr w:rsidR="00966C22" w:rsidRPr="002800ED" w:rsidTr="006A72AE">
        <w:trPr>
          <w:jc w:val="center"/>
        </w:trPr>
        <w:tc>
          <w:tcPr>
            <w:tcW w:w="0" w:type="auto"/>
            <w:vMerge/>
            <w:vAlign w:val="center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966C22" w:rsidRPr="002800ED" w:rsidRDefault="00966C22" w:rsidP="006A7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  <w:r w:rsidRPr="002800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46" w:type="dxa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46" w:type="dxa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46" w:type="dxa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46" w:type="dxa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966C22" w:rsidRPr="002800ED" w:rsidTr="006A72AE">
        <w:trPr>
          <w:jc w:val="center"/>
        </w:trPr>
        <w:tc>
          <w:tcPr>
            <w:tcW w:w="506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38" w:type="dxa"/>
            <w:vAlign w:val="center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1440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503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66C22" w:rsidRPr="002800ED" w:rsidTr="006A72AE">
        <w:trPr>
          <w:jc w:val="center"/>
        </w:trPr>
        <w:tc>
          <w:tcPr>
            <w:tcW w:w="506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8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40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503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66C22" w:rsidRPr="002800ED" w:rsidTr="006A72AE">
        <w:trPr>
          <w:trHeight w:val="1657"/>
          <w:jc w:val="center"/>
        </w:trPr>
        <w:tc>
          <w:tcPr>
            <w:tcW w:w="506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38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</w:t>
            </w:r>
          </w:p>
        </w:tc>
        <w:tc>
          <w:tcPr>
            <w:tcW w:w="1440" w:type="dxa"/>
            <w:vAlign w:val="center"/>
          </w:tcPr>
          <w:p w:rsidR="00966C22" w:rsidRPr="002800ED" w:rsidRDefault="00966C22" w:rsidP="001129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503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66C22" w:rsidRPr="002800ED" w:rsidTr="006A72AE">
        <w:trPr>
          <w:jc w:val="center"/>
        </w:trPr>
        <w:tc>
          <w:tcPr>
            <w:tcW w:w="506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38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40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503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66C22" w:rsidRPr="002800ED" w:rsidTr="006A72AE">
        <w:trPr>
          <w:jc w:val="center"/>
        </w:trPr>
        <w:tc>
          <w:tcPr>
            <w:tcW w:w="506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38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440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  <w:tc>
          <w:tcPr>
            <w:tcW w:w="1503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18656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966C22" w:rsidRPr="002800ED" w:rsidTr="006A72AE">
        <w:trPr>
          <w:jc w:val="center"/>
        </w:trPr>
        <w:tc>
          <w:tcPr>
            <w:tcW w:w="506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38" w:type="dxa"/>
          </w:tcPr>
          <w:p w:rsidR="00966C22" w:rsidRPr="002800ED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Доля площади благоустроенных муниципальных территорий общего пользования от общего количества общественных территорий</w:t>
            </w:r>
          </w:p>
        </w:tc>
        <w:tc>
          <w:tcPr>
            <w:tcW w:w="1440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503" w:type="dxa"/>
            <w:vAlign w:val="center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0E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966C22" w:rsidRPr="002800ED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966C22" w:rsidRPr="003A0AD5" w:rsidRDefault="00966C22" w:rsidP="00221BD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  <w:sectPr w:rsidR="00966C22" w:rsidRPr="003A0AD5" w:rsidSect="00770FA0">
          <w:footnotePr>
            <w:pos w:val="beneathText"/>
          </w:footnotePr>
          <w:pgSz w:w="11906" w:h="16838"/>
          <w:pgMar w:top="567" w:right="850" w:bottom="1134" w:left="1701" w:header="708" w:footer="708" w:gutter="0"/>
          <w:cols w:space="720"/>
        </w:sectPr>
      </w:pPr>
    </w:p>
    <w:p w:rsidR="00966C22" w:rsidRPr="003A0AD5" w:rsidRDefault="00966C22" w:rsidP="00770FA0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A0AD5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966C22" w:rsidRPr="003A0AD5" w:rsidRDefault="00966C22" w:rsidP="00770FA0">
      <w:pPr>
        <w:ind w:left="7788"/>
        <w:contextualSpacing/>
        <w:jc w:val="both"/>
        <w:rPr>
          <w:rFonts w:ascii="Times New Roman" w:hAnsi="Times New Roman"/>
          <w:sz w:val="24"/>
          <w:szCs w:val="24"/>
        </w:rPr>
      </w:pPr>
      <w:r w:rsidRPr="003A0AD5">
        <w:rPr>
          <w:rFonts w:ascii="Times New Roman" w:hAnsi="Times New Roman"/>
          <w:sz w:val="24"/>
          <w:szCs w:val="24"/>
        </w:rPr>
        <w:t>к муниципальной программе «</w:t>
      </w:r>
      <w:r w:rsidRPr="003F6B2C"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 xml:space="preserve">современной </w:t>
      </w:r>
      <w:r w:rsidRPr="003F6B2C">
        <w:rPr>
          <w:rFonts w:ascii="Times New Roman" w:hAnsi="Times New Roman"/>
          <w:sz w:val="24"/>
          <w:szCs w:val="24"/>
        </w:rPr>
        <w:t xml:space="preserve">городской среды сельского поселения </w:t>
      </w:r>
      <w:r>
        <w:rPr>
          <w:rFonts w:ascii="Times New Roman" w:hAnsi="Times New Roman"/>
          <w:sz w:val="24"/>
          <w:szCs w:val="24"/>
        </w:rPr>
        <w:t>Альмухаметовский</w:t>
      </w:r>
      <w:r w:rsidRPr="003F6B2C">
        <w:rPr>
          <w:rFonts w:ascii="Times New Roman" w:hAnsi="Times New Roman"/>
          <w:sz w:val="24"/>
          <w:szCs w:val="24"/>
        </w:rPr>
        <w:t xml:space="preserve"> сельсовет муниципального района Абзелиловский район Республики Башкортостан на 2018 – 2022 годы</w:t>
      </w:r>
      <w:r w:rsidRPr="003A0AD5">
        <w:rPr>
          <w:rFonts w:ascii="Times New Roman" w:hAnsi="Times New Roman"/>
          <w:sz w:val="24"/>
          <w:szCs w:val="24"/>
        </w:rPr>
        <w:t>»  от</w:t>
      </w:r>
      <w:r>
        <w:rPr>
          <w:rFonts w:ascii="Times New Roman" w:hAnsi="Times New Roman"/>
          <w:sz w:val="24"/>
          <w:szCs w:val="24"/>
        </w:rPr>
        <w:t xml:space="preserve"> __________ № _____</w:t>
      </w:r>
    </w:p>
    <w:p w:rsidR="00966C22" w:rsidRPr="003A0AD5" w:rsidRDefault="00966C22" w:rsidP="00221BDC">
      <w:pPr>
        <w:ind w:left="7938"/>
        <w:contextualSpacing/>
        <w:rPr>
          <w:rFonts w:ascii="Times New Roman" w:hAnsi="Times New Roman"/>
          <w:sz w:val="24"/>
          <w:szCs w:val="24"/>
        </w:rPr>
      </w:pPr>
    </w:p>
    <w:p w:rsidR="00966C22" w:rsidRPr="003A0AD5" w:rsidRDefault="00966C22" w:rsidP="003A0AD5">
      <w:pPr>
        <w:contextualSpacing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3A0AD5">
        <w:rPr>
          <w:rFonts w:ascii="Times New Roman" w:hAnsi="Times New Roman"/>
          <w:bCs/>
          <w:color w:val="000000"/>
          <w:sz w:val="24"/>
          <w:szCs w:val="24"/>
        </w:rPr>
        <w:t>Ресурсное обеспечение муниципальной программы</w:t>
      </w:r>
    </w:p>
    <w:p w:rsidR="00966C22" w:rsidRPr="003A0AD5" w:rsidRDefault="00966C22" w:rsidP="003A0AD5">
      <w:pPr>
        <w:contextualSpacing/>
        <w:jc w:val="center"/>
        <w:rPr>
          <w:rFonts w:ascii="Times New Roman" w:hAnsi="Times New Roman"/>
          <w:color w:val="FF0000"/>
          <w:sz w:val="24"/>
          <w:szCs w:val="24"/>
        </w:rPr>
      </w:pPr>
      <w:r w:rsidRPr="003A0AD5">
        <w:rPr>
          <w:rFonts w:ascii="Times New Roman" w:hAnsi="Times New Roman"/>
          <w:sz w:val="24"/>
          <w:szCs w:val="24"/>
        </w:rPr>
        <w:t>«</w:t>
      </w:r>
      <w:r w:rsidRPr="003F6B2C"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>современной</w:t>
      </w:r>
      <w:r w:rsidRPr="003F6B2C">
        <w:rPr>
          <w:rFonts w:ascii="Times New Roman" w:hAnsi="Times New Roman"/>
          <w:sz w:val="24"/>
          <w:szCs w:val="24"/>
        </w:rPr>
        <w:t xml:space="preserve"> городской среды сельского поселения </w:t>
      </w:r>
      <w:r>
        <w:rPr>
          <w:rFonts w:ascii="Times New Roman" w:hAnsi="Times New Roman"/>
          <w:sz w:val="24"/>
          <w:szCs w:val="24"/>
        </w:rPr>
        <w:t>Альмухаметовский</w:t>
      </w:r>
      <w:r w:rsidRPr="003F6B2C">
        <w:rPr>
          <w:rFonts w:ascii="Times New Roman" w:hAnsi="Times New Roman"/>
          <w:sz w:val="24"/>
          <w:szCs w:val="24"/>
        </w:rPr>
        <w:t xml:space="preserve"> сельсовет муниципального района Абзелиловский район Республики Башкортостан на 2018 – 2022 годы</w:t>
      </w:r>
      <w:r w:rsidRPr="003A0AD5">
        <w:rPr>
          <w:rFonts w:ascii="Times New Roman" w:hAnsi="Times New Roman"/>
          <w:sz w:val="24"/>
          <w:szCs w:val="24"/>
        </w:rPr>
        <w:t>»</w:t>
      </w:r>
    </w:p>
    <w:p w:rsidR="00966C22" w:rsidRPr="003A0AD5" w:rsidRDefault="00966C22" w:rsidP="003A0AD5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sz w:val="24"/>
          <w:szCs w:val="24"/>
        </w:rPr>
      </w:pPr>
      <w:r w:rsidRPr="003A0AD5">
        <w:rPr>
          <w:rFonts w:ascii="Times New Roman" w:hAnsi="Times New Roman"/>
          <w:sz w:val="24"/>
          <w:szCs w:val="24"/>
        </w:rPr>
        <w:t xml:space="preserve">&lt;1&gt; Далее в настоящем Приложении используется сокращения - Программа, ФБ - Федеральный бюджет, КБ - бюджет </w:t>
      </w:r>
      <w:r>
        <w:rPr>
          <w:rFonts w:ascii="Times New Roman" w:hAnsi="Times New Roman"/>
          <w:sz w:val="24"/>
          <w:szCs w:val="24"/>
        </w:rPr>
        <w:t>Республики</w:t>
      </w:r>
      <w:r w:rsidRPr="003A0AD5">
        <w:rPr>
          <w:rFonts w:ascii="Times New Roman" w:hAnsi="Times New Roman"/>
          <w:sz w:val="24"/>
          <w:szCs w:val="24"/>
        </w:rPr>
        <w:t xml:space="preserve"> Башкортостан</w:t>
      </w:r>
      <w:r w:rsidRPr="00604AAF">
        <w:rPr>
          <w:rFonts w:ascii="Times New Roman" w:hAnsi="Times New Roman"/>
          <w:sz w:val="24"/>
          <w:szCs w:val="24"/>
        </w:rPr>
        <w:t>, МБ - бюджет муниципального района Абзелиловский район</w:t>
      </w:r>
      <w:r w:rsidRPr="003A0A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Республики</w:t>
      </w:r>
      <w:r w:rsidRPr="003A0AD5">
        <w:rPr>
          <w:rFonts w:ascii="Times New Roman" w:hAnsi="Times New Roman"/>
          <w:sz w:val="24"/>
          <w:szCs w:val="24"/>
        </w:rPr>
        <w:t xml:space="preserve"> Башкортостан</w:t>
      </w:r>
    </w:p>
    <w:p w:rsidR="00966C22" w:rsidRPr="003A0AD5" w:rsidRDefault="00966C22" w:rsidP="00221BD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15096" w:type="dxa"/>
        <w:tblInd w:w="-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633"/>
        <w:gridCol w:w="1903"/>
        <w:gridCol w:w="1397"/>
        <w:gridCol w:w="1000"/>
        <w:gridCol w:w="800"/>
        <w:gridCol w:w="914"/>
        <w:gridCol w:w="1300"/>
        <w:gridCol w:w="1005"/>
        <w:gridCol w:w="720"/>
        <w:gridCol w:w="771"/>
        <w:gridCol w:w="185"/>
        <w:gridCol w:w="623"/>
        <w:gridCol w:w="168"/>
        <w:gridCol w:w="968"/>
      </w:tblGrid>
      <w:tr w:rsidR="00966C22" w:rsidRPr="0055169E" w:rsidTr="006546BE">
        <w:trPr>
          <w:trHeight w:val="411"/>
        </w:trPr>
        <w:tc>
          <w:tcPr>
            <w:tcW w:w="709" w:type="dxa"/>
            <w:vMerge w:val="restart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№ п/п</w:t>
            </w:r>
          </w:p>
        </w:tc>
        <w:tc>
          <w:tcPr>
            <w:tcW w:w="2633" w:type="dxa"/>
            <w:vMerge w:val="restart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Наименование Программы, основного мероприятия  Программы</w:t>
            </w:r>
          </w:p>
        </w:tc>
        <w:tc>
          <w:tcPr>
            <w:tcW w:w="1903" w:type="dxa"/>
            <w:vMerge w:val="restart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397" w:type="dxa"/>
            <w:vMerge w:val="restart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4" w:type="dxa"/>
            <w:gridSpan w:val="4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440" w:type="dxa"/>
            <w:gridSpan w:val="7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>Объемы бюджетных ассигнований</w:t>
            </w:r>
          </w:p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>(тыс. рублей)</w:t>
            </w:r>
          </w:p>
        </w:tc>
      </w:tr>
      <w:tr w:rsidR="00966C22" w:rsidRPr="0055169E" w:rsidTr="006546BE">
        <w:trPr>
          <w:trHeight w:val="1076"/>
        </w:trPr>
        <w:tc>
          <w:tcPr>
            <w:tcW w:w="709" w:type="dxa"/>
            <w:vMerge/>
            <w:vAlign w:val="center"/>
          </w:tcPr>
          <w:p w:rsidR="00966C22" w:rsidRPr="0055169E" w:rsidRDefault="00966C22" w:rsidP="005940AF">
            <w:pPr>
              <w:contextualSpacing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2633" w:type="dxa"/>
            <w:vMerge/>
            <w:vAlign w:val="center"/>
          </w:tcPr>
          <w:p w:rsidR="00966C22" w:rsidRPr="0055169E" w:rsidRDefault="00966C22" w:rsidP="005940AF">
            <w:pPr>
              <w:contextualSpacing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903" w:type="dxa"/>
            <w:vMerge/>
          </w:tcPr>
          <w:p w:rsidR="00966C22" w:rsidRPr="0055169E" w:rsidRDefault="00966C22" w:rsidP="005940AF">
            <w:pPr>
              <w:contextualSpacing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397" w:type="dxa"/>
            <w:vMerge/>
          </w:tcPr>
          <w:p w:rsidR="00966C22" w:rsidRPr="0055169E" w:rsidRDefault="00966C22" w:rsidP="005940AF">
            <w:pPr>
              <w:contextualSpacing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800" w:type="dxa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>РзПр</w:t>
            </w:r>
          </w:p>
        </w:tc>
        <w:tc>
          <w:tcPr>
            <w:tcW w:w="914" w:type="dxa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1300" w:type="dxa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005" w:type="dxa"/>
            <w:vAlign w:val="center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2018</w:t>
            </w:r>
          </w:p>
        </w:tc>
        <w:tc>
          <w:tcPr>
            <w:tcW w:w="720" w:type="dxa"/>
            <w:vAlign w:val="center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2019</w:t>
            </w:r>
          </w:p>
        </w:tc>
        <w:tc>
          <w:tcPr>
            <w:tcW w:w="771" w:type="dxa"/>
            <w:vAlign w:val="center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2020</w:t>
            </w:r>
          </w:p>
        </w:tc>
        <w:tc>
          <w:tcPr>
            <w:tcW w:w="808" w:type="dxa"/>
            <w:gridSpan w:val="2"/>
            <w:vAlign w:val="center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2021</w:t>
            </w:r>
          </w:p>
        </w:tc>
        <w:tc>
          <w:tcPr>
            <w:tcW w:w="1136" w:type="dxa"/>
            <w:gridSpan w:val="2"/>
            <w:vAlign w:val="center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2022</w:t>
            </w:r>
          </w:p>
        </w:tc>
      </w:tr>
      <w:tr w:rsidR="00966C22" w:rsidRPr="0055169E" w:rsidTr="006546BE">
        <w:trPr>
          <w:trHeight w:val="307"/>
        </w:trPr>
        <w:tc>
          <w:tcPr>
            <w:tcW w:w="709" w:type="dxa"/>
            <w:vAlign w:val="center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633" w:type="dxa"/>
            <w:vAlign w:val="center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903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1397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1000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800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914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7</w:t>
            </w:r>
          </w:p>
        </w:tc>
        <w:tc>
          <w:tcPr>
            <w:tcW w:w="1300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1005" w:type="dxa"/>
            <w:vAlign w:val="center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720" w:type="dxa"/>
            <w:vAlign w:val="center"/>
          </w:tcPr>
          <w:p w:rsidR="00966C22" w:rsidRPr="0055169E" w:rsidRDefault="00966C22" w:rsidP="006546B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771" w:type="dxa"/>
            <w:vAlign w:val="center"/>
          </w:tcPr>
          <w:p w:rsidR="00966C22" w:rsidRPr="0055169E" w:rsidRDefault="00966C22" w:rsidP="006546B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808" w:type="dxa"/>
            <w:gridSpan w:val="2"/>
            <w:vAlign w:val="center"/>
          </w:tcPr>
          <w:p w:rsidR="00966C22" w:rsidRPr="0055169E" w:rsidRDefault="00966C22" w:rsidP="006546B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vAlign w:val="center"/>
          </w:tcPr>
          <w:p w:rsidR="00966C22" w:rsidRPr="0055169E" w:rsidRDefault="00966C22" w:rsidP="006546B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</w:tr>
      <w:tr w:rsidR="00966C22" w:rsidRPr="0055169E" w:rsidTr="006546BE">
        <w:trPr>
          <w:trHeight w:val="507"/>
        </w:trPr>
        <w:tc>
          <w:tcPr>
            <w:tcW w:w="709" w:type="dxa"/>
            <w:vMerge w:val="restart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3" w:type="dxa"/>
            <w:vMerge w:val="restart"/>
          </w:tcPr>
          <w:p w:rsidR="00966C22" w:rsidRPr="0055169E" w:rsidRDefault="00966C22" w:rsidP="005940AF">
            <w:pPr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«Формирование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t>современной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 городской среды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 Альмухаметовский сельсовет МР Абзелиловский район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Республики Башкортостан на 2018-2022 годы»</w:t>
            </w:r>
          </w:p>
          <w:p w:rsidR="00966C22" w:rsidRPr="0055169E" w:rsidRDefault="00966C22" w:rsidP="005940AF">
            <w:pPr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vMerge w:val="restart"/>
            <w:vAlign w:val="bottom"/>
          </w:tcPr>
          <w:p w:rsidR="00966C22" w:rsidRPr="0055169E" w:rsidRDefault="00966C22" w:rsidP="005940A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>всего в том числе:</w:t>
            </w:r>
          </w:p>
          <w:p w:rsidR="00966C22" w:rsidRPr="0055169E" w:rsidRDefault="00966C22" w:rsidP="005940A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6C22" w:rsidRPr="0055169E" w:rsidRDefault="00966C22" w:rsidP="005940A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6C22" w:rsidRPr="0055169E" w:rsidRDefault="00966C22" w:rsidP="005940AF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по программе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00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3706,4</w:t>
            </w:r>
          </w:p>
        </w:tc>
        <w:tc>
          <w:tcPr>
            <w:tcW w:w="720" w:type="dxa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vAlign w:val="center"/>
          </w:tcPr>
          <w:p w:rsidR="00966C22" w:rsidRPr="0055169E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gridSpan w:val="2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C22" w:rsidRPr="0055169E" w:rsidTr="006546BE">
        <w:trPr>
          <w:trHeight w:val="578"/>
        </w:trPr>
        <w:tc>
          <w:tcPr>
            <w:tcW w:w="709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3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В т.ч.: Федеральный бюджет</w:t>
            </w:r>
          </w:p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, КБ</w:t>
            </w:r>
          </w:p>
        </w:tc>
        <w:tc>
          <w:tcPr>
            <w:tcW w:w="1000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800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0503</w:t>
            </w:r>
          </w:p>
        </w:tc>
        <w:tc>
          <w:tcPr>
            <w:tcW w:w="914" w:type="dxa"/>
          </w:tcPr>
          <w:p w:rsidR="00966C22" w:rsidRPr="00A9670D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5550</w:t>
            </w:r>
          </w:p>
        </w:tc>
        <w:tc>
          <w:tcPr>
            <w:tcW w:w="1300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005" w:type="dxa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21991">
              <w:rPr>
                <w:rFonts w:ascii="Times New Roman" w:hAnsi="Times New Roman"/>
                <w:sz w:val="24"/>
                <w:szCs w:val="24"/>
              </w:rPr>
              <w:t>096</w:t>
            </w:r>
            <w:r>
              <w:rPr>
                <w:rFonts w:ascii="Times New Roman" w:hAnsi="Times New Roman"/>
                <w:sz w:val="24"/>
                <w:szCs w:val="24"/>
              </w:rPr>
              <w:t>,75</w:t>
            </w:r>
          </w:p>
        </w:tc>
        <w:tc>
          <w:tcPr>
            <w:tcW w:w="720" w:type="dxa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vAlign w:val="center"/>
          </w:tcPr>
          <w:p w:rsidR="00966C22" w:rsidRPr="0055169E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gridSpan w:val="2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2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C22" w:rsidRPr="0055169E" w:rsidTr="006546BE">
        <w:trPr>
          <w:trHeight w:val="578"/>
        </w:trPr>
        <w:tc>
          <w:tcPr>
            <w:tcW w:w="709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3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Бюджет Республики Башкортостан</w:t>
            </w:r>
          </w:p>
        </w:tc>
        <w:tc>
          <w:tcPr>
            <w:tcW w:w="1000" w:type="dxa"/>
          </w:tcPr>
          <w:p w:rsidR="00966C22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800" w:type="dxa"/>
          </w:tcPr>
          <w:p w:rsidR="00966C22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0503</w:t>
            </w:r>
          </w:p>
        </w:tc>
        <w:tc>
          <w:tcPr>
            <w:tcW w:w="914" w:type="dxa"/>
          </w:tcPr>
          <w:p w:rsidR="00966C22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A9670D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1300" w:type="dxa"/>
          </w:tcPr>
          <w:p w:rsidR="00966C22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A9670D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005" w:type="dxa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609,65</w:t>
            </w:r>
          </w:p>
        </w:tc>
        <w:tc>
          <w:tcPr>
            <w:tcW w:w="720" w:type="dxa"/>
            <w:vAlign w:val="center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  <w:gridSpan w:val="2"/>
            <w:vAlign w:val="center"/>
          </w:tcPr>
          <w:p w:rsidR="00966C22" w:rsidRPr="0055169E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966C22" w:rsidRPr="0055169E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966C22" w:rsidRPr="0055169E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C22" w:rsidRPr="0055169E" w:rsidTr="006546BE">
        <w:trPr>
          <w:trHeight w:val="572"/>
        </w:trPr>
        <w:tc>
          <w:tcPr>
            <w:tcW w:w="709" w:type="dxa"/>
            <w:vMerge w:val="restart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3" w:type="dxa"/>
            <w:vMerge w:val="restart"/>
          </w:tcPr>
          <w:p w:rsidR="00966C22" w:rsidRPr="0055169E" w:rsidRDefault="00966C22" w:rsidP="005940A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Благоустройство </w:t>
            </w:r>
            <w:r w:rsidRPr="005516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территории общего пользования: </w:t>
            </w:r>
          </w:p>
        </w:tc>
        <w:tc>
          <w:tcPr>
            <w:tcW w:w="1903" w:type="dxa"/>
            <w:vMerge w:val="restart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Всего, в т.ч.:</w:t>
            </w:r>
          </w:p>
        </w:tc>
        <w:tc>
          <w:tcPr>
            <w:tcW w:w="1000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800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914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300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:rsidR="00966C22" w:rsidRPr="000466B1" w:rsidRDefault="00966C22" w:rsidP="009A185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1582,66</w:t>
            </w:r>
          </w:p>
        </w:tc>
        <w:tc>
          <w:tcPr>
            <w:tcW w:w="720" w:type="dxa"/>
            <w:vAlign w:val="center"/>
          </w:tcPr>
          <w:p w:rsidR="00966C22" w:rsidRPr="000466B1" w:rsidRDefault="00966C22" w:rsidP="009A185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956" w:type="dxa"/>
            <w:gridSpan w:val="2"/>
            <w:vAlign w:val="center"/>
          </w:tcPr>
          <w:p w:rsidR="00966C22" w:rsidRPr="000466B1" w:rsidRDefault="00966C22" w:rsidP="006546B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966C22" w:rsidRPr="000466B1" w:rsidRDefault="00966C22" w:rsidP="009A185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966C22" w:rsidRPr="000466B1" w:rsidRDefault="00966C22" w:rsidP="009A185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</w:tr>
      <w:tr w:rsidR="00966C22" w:rsidRPr="0055169E" w:rsidTr="006546BE">
        <w:trPr>
          <w:trHeight w:val="546"/>
        </w:trPr>
        <w:tc>
          <w:tcPr>
            <w:tcW w:w="709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3" w:type="dxa"/>
            <w:vMerge/>
          </w:tcPr>
          <w:p w:rsidR="00966C22" w:rsidRPr="003A0AD5" w:rsidRDefault="00966C22" w:rsidP="005940A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В т.ч.: Федеральный бюджет</w:t>
            </w:r>
          </w:p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, КБ</w:t>
            </w:r>
          </w:p>
        </w:tc>
        <w:tc>
          <w:tcPr>
            <w:tcW w:w="1000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800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0503</w:t>
            </w:r>
          </w:p>
        </w:tc>
        <w:tc>
          <w:tcPr>
            <w:tcW w:w="914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A9670D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1300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A9670D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005" w:type="dxa"/>
            <w:vAlign w:val="center"/>
          </w:tcPr>
          <w:p w:rsidR="00966C22" w:rsidRPr="0055169E" w:rsidRDefault="00966C22" w:rsidP="009A185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1322,32</w:t>
            </w:r>
          </w:p>
        </w:tc>
        <w:tc>
          <w:tcPr>
            <w:tcW w:w="720" w:type="dxa"/>
            <w:vAlign w:val="center"/>
          </w:tcPr>
          <w:p w:rsidR="00966C22" w:rsidRPr="0055169E" w:rsidRDefault="00966C22" w:rsidP="009A185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956" w:type="dxa"/>
            <w:gridSpan w:val="2"/>
            <w:vAlign w:val="center"/>
          </w:tcPr>
          <w:p w:rsidR="00966C22" w:rsidRPr="0055169E" w:rsidRDefault="00966C22" w:rsidP="006546B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966C22" w:rsidRPr="0055169E" w:rsidRDefault="00966C22" w:rsidP="009A185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966C22" w:rsidRPr="0055169E" w:rsidRDefault="00966C22" w:rsidP="009A185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</w:tr>
      <w:tr w:rsidR="00966C22" w:rsidRPr="0055169E" w:rsidTr="006546BE">
        <w:trPr>
          <w:trHeight w:val="546"/>
        </w:trPr>
        <w:tc>
          <w:tcPr>
            <w:tcW w:w="709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3" w:type="dxa"/>
            <w:vMerge/>
          </w:tcPr>
          <w:p w:rsidR="00966C22" w:rsidRPr="003A0AD5" w:rsidRDefault="00966C22" w:rsidP="005940A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Бюджет Республики Башкортостан</w:t>
            </w:r>
          </w:p>
        </w:tc>
        <w:tc>
          <w:tcPr>
            <w:tcW w:w="1000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800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0503</w:t>
            </w:r>
          </w:p>
        </w:tc>
        <w:tc>
          <w:tcPr>
            <w:tcW w:w="914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A9670D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1300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A9670D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005" w:type="dxa"/>
            <w:vAlign w:val="center"/>
          </w:tcPr>
          <w:p w:rsidR="00966C22" w:rsidRPr="0055169E" w:rsidRDefault="00966C22" w:rsidP="00A90D6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260,34</w:t>
            </w:r>
          </w:p>
        </w:tc>
        <w:tc>
          <w:tcPr>
            <w:tcW w:w="720" w:type="dxa"/>
            <w:vAlign w:val="center"/>
          </w:tcPr>
          <w:p w:rsidR="00966C22" w:rsidRPr="0055169E" w:rsidRDefault="00966C22" w:rsidP="00A90D6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956" w:type="dxa"/>
            <w:gridSpan w:val="2"/>
            <w:vAlign w:val="center"/>
          </w:tcPr>
          <w:p w:rsidR="00966C22" w:rsidRPr="0055169E" w:rsidRDefault="00966C22" w:rsidP="006546B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966C22" w:rsidRPr="0055169E" w:rsidRDefault="00966C22" w:rsidP="006546B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966C22" w:rsidRPr="0055169E" w:rsidRDefault="00966C22" w:rsidP="006546B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</w:tr>
      <w:tr w:rsidR="00966C22" w:rsidRPr="0055169E" w:rsidTr="006546BE">
        <w:trPr>
          <w:trHeight w:val="562"/>
        </w:trPr>
        <w:tc>
          <w:tcPr>
            <w:tcW w:w="709" w:type="dxa"/>
            <w:vMerge w:val="restart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966C22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E71F4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3" w:type="dxa"/>
            <w:vMerge w:val="restart"/>
          </w:tcPr>
          <w:p w:rsidR="00966C22" w:rsidRDefault="00966C22" w:rsidP="005940A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Благоустройство дворовых территорий многоквартирных домов</w:t>
            </w:r>
          </w:p>
          <w:p w:rsidR="00966C22" w:rsidRPr="0055169E" w:rsidRDefault="00966C22" w:rsidP="005940A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vMerge w:val="restart"/>
          </w:tcPr>
          <w:p w:rsidR="00966C22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966C22" w:rsidRPr="006F527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</w:rPr>
            </w:pPr>
            <w:r w:rsidRPr="006F527E">
              <w:rPr>
                <w:rFonts w:ascii="Times New Roman" w:hAnsi="Times New Roman"/>
              </w:rPr>
              <w:t>Всего, в т.ч.:</w:t>
            </w:r>
          </w:p>
        </w:tc>
        <w:tc>
          <w:tcPr>
            <w:tcW w:w="1000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966C22" w:rsidRPr="00052650" w:rsidRDefault="00966C22" w:rsidP="009A1853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2123,75</w:t>
            </w:r>
          </w:p>
        </w:tc>
        <w:tc>
          <w:tcPr>
            <w:tcW w:w="720" w:type="dxa"/>
          </w:tcPr>
          <w:p w:rsidR="00966C22" w:rsidRPr="00052650" w:rsidRDefault="00966C22" w:rsidP="009A1853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966C22" w:rsidRPr="00052650" w:rsidRDefault="00966C22" w:rsidP="006546BE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dxa"/>
            <w:gridSpan w:val="2"/>
          </w:tcPr>
          <w:p w:rsidR="00966C22" w:rsidRPr="00052650" w:rsidRDefault="00966C22" w:rsidP="009A1853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</w:tcPr>
          <w:p w:rsidR="00966C22" w:rsidRPr="00052650" w:rsidRDefault="00966C22" w:rsidP="009A1853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66C22" w:rsidRPr="0055169E" w:rsidTr="006546BE">
        <w:trPr>
          <w:trHeight w:val="1320"/>
        </w:trPr>
        <w:tc>
          <w:tcPr>
            <w:tcW w:w="709" w:type="dxa"/>
            <w:vMerge/>
          </w:tcPr>
          <w:p w:rsidR="00966C22" w:rsidRPr="0055169E" w:rsidRDefault="00966C22" w:rsidP="005940A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3" w:type="dxa"/>
            <w:vMerge/>
          </w:tcPr>
          <w:p w:rsidR="00966C22" w:rsidRPr="0055169E" w:rsidRDefault="00966C22" w:rsidP="005940A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vMerge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966C22" w:rsidRPr="0055169E" w:rsidRDefault="00966C22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6F527E">
              <w:rPr>
                <w:rFonts w:ascii="Times New Roman" w:hAnsi="Times New Roman"/>
              </w:rPr>
              <w:t>В т.ч.: Федеральный бюджет, КБ</w:t>
            </w:r>
          </w:p>
        </w:tc>
        <w:tc>
          <w:tcPr>
            <w:tcW w:w="1000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800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0503</w:t>
            </w:r>
          </w:p>
        </w:tc>
        <w:tc>
          <w:tcPr>
            <w:tcW w:w="914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A9670D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1300" w:type="dxa"/>
          </w:tcPr>
          <w:p w:rsidR="00966C22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A9670D" w:rsidRDefault="00966C22" w:rsidP="00AD12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005" w:type="dxa"/>
          </w:tcPr>
          <w:p w:rsidR="00966C22" w:rsidRPr="00E21991" w:rsidRDefault="00966C22" w:rsidP="00F817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1774,4</w:t>
            </w:r>
          </w:p>
        </w:tc>
        <w:tc>
          <w:tcPr>
            <w:tcW w:w="720" w:type="dxa"/>
          </w:tcPr>
          <w:p w:rsidR="00966C22" w:rsidRPr="00E21991" w:rsidRDefault="00966C22" w:rsidP="00F817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966C22" w:rsidRPr="00E21991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</w:tcPr>
          <w:p w:rsidR="00966C22" w:rsidRPr="00E21991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966C22" w:rsidRPr="00E21991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C22" w:rsidRPr="003A0AD5" w:rsidTr="006546BE">
        <w:trPr>
          <w:trHeight w:val="563"/>
        </w:trPr>
        <w:tc>
          <w:tcPr>
            <w:tcW w:w="709" w:type="dxa"/>
            <w:vMerge/>
          </w:tcPr>
          <w:p w:rsidR="00966C22" w:rsidRPr="003A0AD5" w:rsidRDefault="00966C22" w:rsidP="00190298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3" w:type="dxa"/>
            <w:vMerge/>
          </w:tcPr>
          <w:p w:rsidR="00966C22" w:rsidRPr="003A0AD5" w:rsidRDefault="00966C22" w:rsidP="0019029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vMerge/>
          </w:tcPr>
          <w:p w:rsidR="00966C22" w:rsidRPr="003A0AD5" w:rsidRDefault="00966C22" w:rsidP="00190298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:rsidR="00966C22" w:rsidRPr="006F527E" w:rsidRDefault="00966C22" w:rsidP="00190298">
            <w:pPr>
              <w:contextualSpacing/>
              <w:jc w:val="center"/>
              <w:rPr>
                <w:rFonts w:ascii="Times New Roman" w:hAnsi="Times New Roman"/>
              </w:rPr>
            </w:pPr>
            <w:r w:rsidRPr="006F527E">
              <w:rPr>
                <w:rFonts w:ascii="Times New Roman" w:hAnsi="Times New Roman"/>
              </w:rPr>
              <w:t>Бюджет Республики Башкортостан</w:t>
            </w:r>
          </w:p>
        </w:tc>
        <w:tc>
          <w:tcPr>
            <w:tcW w:w="1000" w:type="dxa"/>
          </w:tcPr>
          <w:p w:rsidR="00966C22" w:rsidRDefault="00966C22" w:rsidP="00B0649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B0649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800" w:type="dxa"/>
          </w:tcPr>
          <w:p w:rsidR="00966C22" w:rsidRDefault="00966C22" w:rsidP="00B0649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B0649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0503</w:t>
            </w:r>
          </w:p>
        </w:tc>
        <w:tc>
          <w:tcPr>
            <w:tcW w:w="914" w:type="dxa"/>
          </w:tcPr>
          <w:p w:rsidR="00966C22" w:rsidRDefault="00966C22" w:rsidP="00B0649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A9670D" w:rsidRDefault="00966C22" w:rsidP="00B0649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1300" w:type="dxa"/>
          </w:tcPr>
          <w:p w:rsidR="00966C22" w:rsidRDefault="00966C22" w:rsidP="00B0649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A9670D" w:rsidRDefault="00966C22" w:rsidP="00B0649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005" w:type="dxa"/>
            <w:vAlign w:val="center"/>
          </w:tcPr>
          <w:p w:rsidR="00966C22" w:rsidRPr="00190298" w:rsidRDefault="00966C22" w:rsidP="0019029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349,36</w:t>
            </w:r>
          </w:p>
        </w:tc>
        <w:tc>
          <w:tcPr>
            <w:tcW w:w="720" w:type="dxa"/>
            <w:vAlign w:val="center"/>
          </w:tcPr>
          <w:p w:rsidR="00966C22" w:rsidRPr="00190298" w:rsidRDefault="00966C22" w:rsidP="0019029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  <w:gridSpan w:val="2"/>
            <w:vAlign w:val="center"/>
          </w:tcPr>
          <w:p w:rsidR="00966C22" w:rsidRPr="00190298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vAlign w:val="center"/>
          </w:tcPr>
          <w:p w:rsidR="00966C22" w:rsidRPr="00190298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966C22" w:rsidRPr="00190298" w:rsidRDefault="00966C22" w:rsidP="006546B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6C22" w:rsidRDefault="00966C22" w:rsidP="00FB2865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66C22" w:rsidRDefault="00966C22" w:rsidP="00FB2865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 w:rsidP="00FB2865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 w:rsidP="00FB2865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 w:rsidP="00FB2865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 w:rsidP="00FB2865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 w:rsidP="000A1BEF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Pr="003A0AD5" w:rsidRDefault="00966C22" w:rsidP="000A1BEF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Приложение № 3</w:t>
      </w:r>
    </w:p>
    <w:p w:rsidR="00966C22" w:rsidRPr="003A0AD5" w:rsidRDefault="00966C22" w:rsidP="005069CB">
      <w:pPr>
        <w:ind w:left="7788"/>
        <w:contextualSpacing/>
        <w:rPr>
          <w:rFonts w:ascii="Times New Roman" w:hAnsi="Times New Roman"/>
          <w:sz w:val="24"/>
          <w:szCs w:val="24"/>
        </w:rPr>
      </w:pPr>
      <w:r w:rsidRPr="003A0AD5">
        <w:rPr>
          <w:rFonts w:ascii="Times New Roman" w:hAnsi="Times New Roman"/>
          <w:sz w:val="24"/>
          <w:szCs w:val="24"/>
        </w:rPr>
        <w:t>к муниципальной программе «</w:t>
      </w:r>
      <w:r w:rsidRPr="003F6B2C"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>современной</w:t>
      </w:r>
      <w:r w:rsidRPr="003F6B2C">
        <w:rPr>
          <w:rFonts w:ascii="Times New Roman" w:hAnsi="Times New Roman"/>
          <w:sz w:val="24"/>
          <w:szCs w:val="24"/>
        </w:rPr>
        <w:t xml:space="preserve"> городской среды сельского поселения </w:t>
      </w:r>
      <w:r>
        <w:rPr>
          <w:rFonts w:ascii="Times New Roman" w:hAnsi="Times New Roman"/>
          <w:sz w:val="24"/>
          <w:szCs w:val="24"/>
        </w:rPr>
        <w:t>Альмухаметовский</w:t>
      </w:r>
      <w:r w:rsidRPr="003F6B2C">
        <w:rPr>
          <w:rFonts w:ascii="Times New Roman" w:hAnsi="Times New Roman"/>
          <w:sz w:val="24"/>
          <w:szCs w:val="24"/>
        </w:rPr>
        <w:t xml:space="preserve"> сельсовет муниципального района Абзелиловский район Республики Башкортостан на 2018 – 2022 годы</w:t>
      </w:r>
      <w:r w:rsidRPr="003A0AD5">
        <w:rPr>
          <w:rFonts w:ascii="Times New Roman" w:hAnsi="Times New Roman"/>
          <w:sz w:val="24"/>
          <w:szCs w:val="24"/>
        </w:rPr>
        <w:t xml:space="preserve">»  от </w:t>
      </w:r>
      <w:r>
        <w:rPr>
          <w:rFonts w:ascii="Times New Roman" w:hAnsi="Times New Roman"/>
          <w:sz w:val="24"/>
          <w:szCs w:val="24"/>
        </w:rPr>
        <w:t>__________ № _____</w:t>
      </w:r>
    </w:p>
    <w:p w:rsidR="00966C22" w:rsidRPr="005069CB" w:rsidRDefault="00966C22" w:rsidP="005069C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66C22" w:rsidRPr="005069CB" w:rsidRDefault="00966C22" w:rsidP="005069C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9CB">
        <w:rPr>
          <w:rFonts w:ascii="Times New Roman" w:hAnsi="Times New Roman" w:cs="Times New Roman"/>
          <w:b/>
          <w:sz w:val="24"/>
          <w:szCs w:val="24"/>
        </w:rPr>
        <w:t>ПЕРЕЧЕНЬ МЕРОПРИЯТИЙ</w:t>
      </w:r>
    </w:p>
    <w:p w:rsidR="00966C22" w:rsidRPr="005069CB" w:rsidRDefault="00966C22" w:rsidP="005069C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9CB">
        <w:rPr>
          <w:rFonts w:ascii="Times New Roman" w:hAnsi="Times New Roman" w:cs="Times New Roman"/>
          <w:b/>
          <w:sz w:val="24"/>
          <w:szCs w:val="24"/>
        </w:rPr>
        <w:t xml:space="preserve"> МУНИЦИПАЛЬНОЙ ПРОГРАММЫ  «</w:t>
      </w:r>
      <w:r w:rsidRPr="003F6B2C">
        <w:rPr>
          <w:rFonts w:ascii="Times New Roman" w:hAnsi="Times New Roman" w:cs="Times New Roman"/>
          <w:b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b/>
          <w:sz w:val="24"/>
          <w:szCs w:val="24"/>
        </w:rPr>
        <w:t>КОМФОРТНОЙ</w:t>
      </w:r>
      <w:r w:rsidRPr="003F6B2C">
        <w:rPr>
          <w:rFonts w:ascii="Times New Roman" w:hAnsi="Times New Roman" w:cs="Times New Roman"/>
          <w:b/>
          <w:sz w:val="24"/>
          <w:szCs w:val="24"/>
        </w:rPr>
        <w:t xml:space="preserve"> ГОРОДСКОЙ СРЕДЫ СЕЛЬСКОГО ПОСЕЛЕНИЯ </w:t>
      </w:r>
      <w:r>
        <w:rPr>
          <w:rFonts w:ascii="Times New Roman" w:hAnsi="Times New Roman" w:cs="Times New Roman"/>
          <w:b/>
          <w:sz w:val="24"/>
          <w:szCs w:val="24"/>
        </w:rPr>
        <w:t>АЛЬМУХАМЕТОВСКИЙ</w:t>
      </w:r>
      <w:r w:rsidRPr="003F6B2C">
        <w:rPr>
          <w:rFonts w:ascii="Times New Roman" w:hAnsi="Times New Roman" w:cs="Times New Roman"/>
          <w:b/>
          <w:sz w:val="24"/>
          <w:szCs w:val="24"/>
        </w:rPr>
        <w:t xml:space="preserve"> СЕЛЬСОВЕТ МУНИЦИПАЛЬНОГО РАЙОНА АБЗЕЛИЛОВСКИЙ РАЙОН РЕСПУБЛИКИ БАШКОРТОСТАН НА 2018 – 2022 ГОДЫ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5069CB">
        <w:rPr>
          <w:rFonts w:ascii="Times New Roman" w:hAnsi="Times New Roman" w:cs="Times New Roman"/>
          <w:b/>
          <w:sz w:val="24"/>
          <w:szCs w:val="24"/>
        </w:rPr>
        <w:t xml:space="preserve">  И  ПЛАНЫ ЕЕ РЕАЛИЗАЦИИ</w:t>
      </w:r>
    </w:p>
    <w:p w:rsidR="00966C22" w:rsidRPr="005069CB" w:rsidRDefault="00966C22" w:rsidP="005069C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7" w:type="dxa"/>
        <w:tblInd w:w="-351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710"/>
        <w:gridCol w:w="2977"/>
        <w:gridCol w:w="1842"/>
        <w:gridCol w:w="1418"/>
        <w:gridCol w:w="1843"/>
        <w:gridCol w:w="6237"/>
      </w:tblGrid>
      <w:tr w:rsidR="00966C22" w:rsidRPr="0055169E" w:rsidTr="00BA7C9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муниципальной программы, подпрограммы,  отдельного мероприятия 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       Срок   реализации      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Ожидаемый непосредственный результат (краткое описание)    </w:t>
            </w:r>
          </w:p>
        </w:tc>
      </w:tr>
      <w:tr w:rsidR="00966C22" w:rsidRPr="0055169E" w:rsidTr="00BA7C9A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Pr="0055169E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Pr="0055169E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Pr="0055169E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Дата начала реализации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Дата окончания реализации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Pr="0055169E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C22" w:rsidRPr="0055169E" w:rsidTr="00BA7C9A"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66C22" w:rsidRPr="0055169E" w:rsidTr="00E21991">
        <w:trPr>
          <w:trHeight w:val="72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5169E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E71BF8" w:rsidRDefault="00966C22" w:rsidP="00E71BF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F6B2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r w:rsidRPr="003F6B2C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среды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Альмухаметовский</w:t>
            </w:r>
            <w:r w:rsidRPr="003F6B2C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муниципального района Абзелиловский район Республики Башкортостан на 2018 – 2022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66C22" w:rsidRPr="0055169E" w:rsidTr="00E21991">
        <w:trPr>
          <w:trHeight w:val="16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3F6B2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Благоустройство дворовых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Альмухаметовский сельсовет муниципального района Абзелиловский район Республики Башкортостан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Default="00966C22" w:rsidP="00FD2B2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СП Альмухаметовский сельсовет МР Абзелиловский район Республики Башкортостан</w:t>
            </w:r>
          </w:p>
          <w:p w:rsidR="00966C22" w:rsidRPr="005069CB" w:rsidRDefault="00966C22" w:rsidP="00FD2B2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E2199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E2199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5169E" w:rsidRDefault="00966C22" w:rsidP="000C6ABE">
            <w:pPr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величение количества и площади благоустроенных дворовых территорий 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 домов общей площадью  дворовых территорий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1170 кв.м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66C22" w:rsidRPr="0055169E" w:rsidRDefault="00966C22" w:rsidP="000C6ABE">
            <w:pPr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- увеличение доли  дворовых территорий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% от общего количества дворовых территорий, отвечающих эксплуатационным нормам и требованиям;</w:t>
            </w:r>
          </w:p>
          <w:p w:rsidR="00966C22" w:rsidRPr="0055169E" w:rsidRDefault="00966C22" w:rsidP="000C6ABE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-увеличение о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хвата населения благоустроенными дворовыми территориями </w:t>
            </w:r>
          </w:p>
          <w:p w:rsidR="00966C22" w:rsidRPr="0055169E" w:rsidRDefault="00966C22" w:rsidP="005940AF">
            <w:pPr>
              <w:ind w:firstLine="2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66C22" w:rsidRPr="0055169E" w:rsidTr="00E71F4F"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5940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территорий общественного 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Альмухаметовский сельсовет муниципального района Абзелиловский район Республики Башкортостан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069CB" w:rsidRDefault="00966C22" w:rsidP="00FD2B2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СП Альмухаметовский сельсовет МР Абзелиловский район Республики Башкортостан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55169E" w:rsidRDefault="00966C22" w:rsidP="000C6ABE">
            <w:pPr>
              <w:ind w:right="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величение количества благоустроенных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наиболее посещаемых территорий общественного пользования 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 от общего количества 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 xml:space="preserve">наиболее посещаемых территорий общественного пользования 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2800 кв.м</w:t>
            </w: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966C22" w:rsidRPr="0055169E" w:rsidRDefault="00966C22" w:rsidP="000C6ABE">
            <w:pPr>
              <w:ind w:firstLine="2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bCs/>
                <w:sz w:val="24"/>
                <w:szCs w:val="24"/>
              </w:rPr>
              <w:t>- увеличение о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хвата населения наиболее посещаемыми территориями общественного пользования</w:t>
            </w:r>
          </w:p>
        </w:tc>
      </w:tr>
    </w:tbl>
    <w:p w:rsidR="00966C22" w:rsidRPr="005069CB" w:rsidRDefault="00966C22" w:rsidP="00221BDC">
      <w:pPr>
        <w:tabs>
          <w:tab w:val="left" w:pos="2955"/>
        </w:tabs>
        <w:rPr>
          <w:rFonts w:ascii="Times New Roman" w:hAnsi="Times New Roman"/>
          <w:sz w:val="24"/>
          <w:szCs w:val="24"/>
          <w:lang w:eastAsia="ar-SA"/>
        </w:rPr>
      </w:pPr>
    </w:p>
    <w:p w:rsidR="00966C22" w:rsidRDefault="00966C22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506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5069CB">
        <w:rPr>
          <w:rFonts w:ascii="Times New Roman" w:hAnsi="Times New Roman" w:cs="Times New Roman"/>
          <w:sz w:val="24"/>
          <w:szCs w:val="24"/>
        </w:rPr>
        <w:tab/>
      </w:r>
      <w:r w:rsidRPr="005069CB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966C22" w:rsidRDefault="00966C22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>
      <w:pPr>
        <w:rPr>
          <w:rFonts w:ascii="Times New Roman" w:hAnsi="Times New Roman"/>
          <w:sz w:val="24"/>
          <w:szCs w:val="24"/>
          <w:lang w:eastAsia="ru-RU"/>
        </w:rPr>
      </w:pPr>
    </w:p>
    <w:p w:rsidR="00966C22" w:rsidRDefault="00966C22">
      <w:pPr>
        <w:rPr>
          <w:rFonts w:ascii="Times New Roman" w:hAnsi="Times New Roman"/>
          <w:sz w:val="24"/>
          <w:szCs w:val="24"/>
          <w:lang w:eastAsia="ru-RU"/>
        </w:rPr>
      </w:pPr>
    </w:p>
    <w:p w:rsidR="00966C22" w:rsidRDefault="00966C22">
      <w:pPr>
        <w:rPr>
          <w:rFonts w:ascii="Times New Roman" w:hAnsi="Times New Roman"/>
          <w:sz w:val="24"/>
          <w:szCs w:val="24"/>
          <w:lang w:eastAsia="ru-RU"/>
        </w:rPr>
      </w:pPr>
    </w:p>
    <w:p w:rsidR="00966C22" w:rsidRDefault="00966C22">
      <w:pPr>
        <w:rPr>
          <w:rFonts w:ascii="Times New Roman" w:hAnsi="Times New Roman"/>
          <w:sz w:val="24"/>
          <w:szCs w:val="24"/>
          <w:lang w:eastAsia="ru-RU"/>
        </w:rPr>
      </w:pPr>
    </w:p>
    <w:p w:rsidR="00966C22" w:rsidRDefault="00966C22">
      <w:pPr>
        <w:rPr>
          <w:rFonts w:ascii="Times New Roman" w:hAnsi="Times New Roman"/>
          <w:sz w:val="24"/>
          <w:szCs w:val="24"/>
          <w:lang w:eastAsia="ru-RU"/>
        </w:rPr>
      </w:pPr>
    </w:p>
    <w:p w:rsidR="00966C22" w:rsidRDefault="00966C22">
      <w:pPr>
        <w:rPr>
          <w:rFonts w:ascii="Times New Roman" w:hAnsi="Times New Roman"/>
          <w:sz w:val="24"/>
          <w:szCs w:val="24"/>
          <w:lang w:eastAsia="ru-RU"/>
        </w:rPr>
      </w:pPr>
    </w:p>
    <w:p w:rsidR="00966C22" w:rsidRDefault="00966C22">
      <w:pPr>
        <w:rPr>
          <w:rFonts w:ascii="Times New Roman" w:hAnsi="Times New Roman"/>
          <w:sz w:val="24"/>
          <w:szCs w:val="24"/>
          <w:lang w:eastAsia="ru-RU"/>
        </w:rPr>
      </w:pPr>
    </w:p>
    <w:p w:rsidR="00966C22" w:rsidRDefault="00966C22">
      <w:pPr>
        <w:rPr>
          <w:rFonts w:ascii="Times New Roman" w:hAnsi="Times New Roman"/>
          <w:sz w:val="24"/>
          <w:szCs w:val="24"/>
          <w:lang w:eastAsia="ru-RU"/>
        </w:rPr>
      </w:pPr>
    </w:p>
    <w:p w:rsidR="00966C22" w:rsidRPr="003A0AD5" w:rsidRDefault="00966C22" w:rsidP="00052650">
      <w:pPr>
        <w:pStyle w:val="ConsPlusNormal"/>
        <w:ind w:left="7080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966C22" w:rsidRPr="003A0AD5" w:rsidRDefault="00966C22" w:rsidP="00052650">
      <w:pPr>
        <w:ind w:left="7788"/>
        <w:contextualSpacing/>
        <w:rPr>
          <w:rFonts w:ascii="Times New Roman" w:hAnsi="Times New Roman"/>
          <w:sz w:val="24"/>
          <w:szCs w:val="24"/>
        </w:rPr>
      </w:pPr>
      <w:r w:rsidRPr="003A0AD5">
        <w:rPr>
          <w:rFonts w:ascii="Times New Roman" w:hAnsi="Times New Roman"/>
          <w:sz w:val="24"/>
          <w:szCs w:val="24"/>
        </w:rPr>
        <w:t>к муниципальной программе «</w:t>
      </w:r>
      <w:r w:rsidRPr="003F6B2C"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>современной</w:t>
      </w:r>
      <w:r w:rsidRPr="003F6B2C">
        <w:rPr>
          <w:rFonts w:ascii="Times New Roman" w:hAnsi="Times New Roman"/>
          <w:sz w:val="24"/>
          <w:szCs w:val="24"/>
        </w:rPr>
        <w:t xml:space="preserve"> городской среды сельского поселения </w:t>
      </w:r>
      <w:r>
        <w:rPr>
          <w:rFonts w:ascii="Times New Roman" w:hAnsi="Times New Roman"/>
          <w:sz w:val="24"/>
          <w:szCs w:val="24"/>
        </w:rPr>
        <w:t>Альмухаметовский</w:t>
      </w:r>
      <w:r w:rsidRPr="003F6B2C">
        <w:rPr>
          <w:rFonts w:ascii="Times New Roman" w:hAnsi="Times New Roman"/>
          <w:sz w:val="24"/>
          <w:szCs w:val="24"/>
        </w:rPr>
        <w:t xml:space="preserve"> сельсовет муниципального района Абзелиловский район Республики Башкортостан на 2018 – 2022 годы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3A0AD5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___________ № _____</w:t>
      </w:r>
    </w:p>
    <w:p w:rsidR="00966C22" w:rsidRPr="005069CB" w:rsidRDefault="00966C22" w:rsidP="008E0C6E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Pr="005069CB" w:rsidRDefault="00966C22" w:rsidP="008E0C6E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Адресный перечень общественных территорий, нуждающихся в благоустройстве </w:t>
      </w:r>
    </w:p>
    <w:p w:rsidR="00966C22" w:rsidRDefault="00966C2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подлежащих благоустройству в 2018-2022 годы</w:t>
      </w:r>
    </w:p>
    <w:p w:rsidR="00966C22" w:rsidRDefault="00966C2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34" w:type="dxa"/>
        <w:tblInd w:w="534" w:type="dxa"/>
        <w:tblLayout w:type="fixed"/>
        <w:tblLook w:val="00A0"/>
      </w:tblPr>
      <w:tblGrid>
        <w:gridCol w:w="709"/>
        <w:gridCol w:w="709"/>
        <w:gridCol w:w="1558"/>
        <w:gridCol w:w="1560"/>
        <w:gridCol w:w="2126"/>
        <w:gridCol w:w="1843"/>
        <w:gridCol w:w="1843"/>
        <w:gridCol w:w="1843"/>
        <w:gridCol w:w="1843"/>
      </w:tblGrid>
      <w:tr w:rsidR="00966C22" w:rsidRPr="0055169E" w:rsidTr="00FD2B2C">
        <w:trPr>
          <w:trHeight w:val="874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Pr="007A009C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0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Pr="007A009C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Pr="007A009C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0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Pr="007A009C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0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общественной территории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Pr="007A009C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327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дрес местонахождения общественной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Pr="007A009C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 общественной территории, кв. м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Объемы финансирования, тыс.руб.</w:t>
            </w:r>
          </w:p>
        </w:tc>
      </w:tr>
      <w:tr w:rsidR="00966C22" w:rsidRPr="0055169E" w:rsidTr="007B7843">
        <w:trPr>
          <w:trHeight w:val="585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66C22" w:rsidRDefault="00966C22" w:rsidP="007B784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C22" w:rsidRPr="007A009C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C22" w:rsidRPr="00E873A1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Целинный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C22" w:rsidRPr="00E873A1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Стадион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C22" w:rsidRPr="003F6B2C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Республика Башкортостан, Абзелиловский район, </w:t>
            </w:r>
            <w:r w:rsidRPr="008244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Целинный, ул. Ленина, 11А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C22" w:rsidRPr="00824498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18656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Default="00966C22" w:rsidP="007B78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966C22" w:rsidRDefault="00966C22" w:rsidP="007B78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Default="00966C22" w:rsidP="007B78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Default="00966C22" w:rsidP="007B78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РБ</w:t>
            </w:r>
          </w:p>
        </w:tc>
      </w:tr>
      <w:tr w:rsidR="00966C22" w:rsidRPr="0055169E" w:rsidTr="007B7843">
        <w:trPr>
          <w:trHeight w:val="953"/>
          <w:tblHeader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1582,66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1322,3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C22" w:rsidRDefault="00966C22" w:rsidP="00FD2B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260,35</w:t>
            </w:r>
          </w:p>
        </w:tc>
      </w:tr>
    </w:tbl>
    <w:p w:rsidR="00966C22" w:rsidRDefault="00966C22" w:rsidP="003913BA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                                                                                                             </w:t>
      </w:r>
    </w:p>
    <w:p w:rsidR="00966C22" w:rsidRDefault="00966C22" w:rsidP="003913BA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>
      <w:pPr>
        <w:rPr>
          <w:rFonts w:ascii="Times New Roman" w:hAnsi="Times New Roman"/>
          <w:sz w:val="24"/>
          <w:szCs w:val="24"/>
        </w:rPr>
      </w:pPr>
    </w:p>
    <w:p w:rsidR="00966C22" w:rsidRDefault="00966C22">
      <w:pPr>
        <w:rPr>
          <w:rFonts w:ascii="Times New Roman" w:hAnsi="Times New Roman"/>
          <w:sz w:val="24"/>
          <w:szCs w:val="24"/>
        </w:rPr>
      </w:pPr>
    </w:p>
    <w:p w:rsidR="00966C22" w:rsidRDefault="00966C22">
      <w:pPr>
        <w:rPr>
          <w:rFonts w:ascii="Times New Roman" w:hAnsi="Times New Roman"/>
          <w:sz w:val="24"/>
          <w:szCs w:val="24"/>
        </w:rPr>
      </w:pPr>
    </w:p>
    <w:p w:rsidR="00966C22" w:rsidRDefault="00966C22">
      <w:pPr>
        <w:rPr>
          <w:rFonts w:ascii="Times New Roman" w:hAnsi="Times New Roman"/>
          <w:sz w:val="24"/>
          <w:szCs w:val="24"/>
          <w:lang w:eastAsia="ru-RU"/>
        </w:rPr>
      </w:pPr>
    </w:p>
    <w:p w:rsidR="00966C22" w:rsidRPr="003A0AD5" w:rsidRDefault="00966C22" w:rsidP="007B7843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Приложение № 5</w:t>
      </w:r>
    </w:p>
    <w:p w:rsidR="00966C22" w:rsidRPr="00C86D66" w:rsidRDefault="00966C22" w:rsidP="007B7843">
      <w:pPr>
        <w:ind w:left="7788"/>
        <w:contextualSpacing/>
        <w:jc w:val="both"/>
        <w:rPr>
          <w:rFonts w:ascii="Times New Roman" w:hAnsi="Times New Roman"/>
        </w:rPr>
      </w:pPr>
      <w:r w:rsidRPr="00C86D66">
        <w:rPr>
          <w:rFonts w:ascii="Times New Roman" w:hAnsi="Times New Roman"/>
        </w:rPr>
        <w:t xml:space="preserve">к муниципальной программе «Формирование </w:t>
      </w:r>
      <w:r>
        <w:rPr>
          <w:rFonts w:ascii="Times New Roman" w:hAnsi="Times New Roman"/>
        </w:rPr>
        <w:t>современной</w:t>
      </w:r>
      <w:r w:rsidRPr="00C86D66">
        <w:rPr>
          <w:rFonts w:ascii="Times New Roman" w:hAnsi="Times New Roman"/>
        </w:rPr>
        <w:t xml:space="preserve"> городской среды сельского поселения Альмухаметовский сельсовет муниципального района Абзелиловский район Республики Башкортостан на 2018 – 2022 годы»  от </w:t>
      </w:r>
      <w:r>
        <w:rPr>
          <w:rFonts w:ascii="Times New Roman" w:hAnsi="Times New Roman"/>
        </w:rPr>
        <w:t xml:space="preserve">_________ </w:t>
      </w:r>
      <w:r w:rsidRPr="00C86D66">
        <w:rPr>
          <w:rFonts w:ascii="Times New Roman" w:hAnsi="Times New Roman"/>
        </w:rPr>
        <w:t>№</w:t>
      </w:r>
      <w:r>
        <w:rPr>
          <w:rFonts w:ascii="Times New Roman" w:hAnsi="Times New Roman"/>
        </w:rPr>
        <w:t>____</w:t>
      </w:r>
    </w:p>
    <w:p w:rsidR="00966C22" w:rsidRPr="005069CB" w:rsidRDefault="00966C22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Pr="005069CB" w:rsidRDefault="00966C22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66C22" w:rsidRDefault="00966C2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Адресный перечень дворовых территорий многоквартирных домов, нуждающихся в благоустройстве </w:t>
      </w:r>
    </w:p>
    <w:p w:rsidR="00966C22" w:rsidRDefault="00966C2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подлежащих благоустройству в 2018-2022 годы</w:t>
      </w:r>
    </w:p>
    <w:p w:rsidR="00966C22" w:rsidRDefault="00966C2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0"/>
        <w:gridCol w:w="696"/>
        <w:gridCol w:w="2274"/>
        <w:gridCol w:w="1985"/>
        <w:gridCol w:w="1843"/>
        <w:gridCol w:w="2126"/>
        <w:gridCol w:w="1701"/>
        <w:gridCol w:w="1559"/>
        <w:gridCol w:w="1418"/>
      </w:tblGrid>
      <w:tr w:rsidR="00966C22" w:rsidRPr="0055169E" w:rsidTr="007B7843">
        <w:tc>
          <w:tcPr>
            <w:tcW w:w="540" w:type="dxa"/>
          </w:tcPr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5169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96" w:type="dxa"/>
          </w:tcPr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274" w:type="dxa"/>
          </w:tcPr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5169E">
              <w:rPr>
                <w:rFonts w:ascii="Times New Roman" w:hAnsi="Times New Roman" w:cs="Times New Roman"/>
                <w:sz w:val="24"/>
                <w:szCs w:val="24"/>
              </w:rPr>
              <w:t>Адресный перечень многоквартирных домов, образующих дворовую территорию</w:t>
            </w:r>
          </w:p>
        </w:tc>
        <w:tc>
          <w:tcPr>
            <w:tcW w:w="1985" w:type="dxa"/>
          </w:tcPr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5169E">
              <w:rPr>
                <w:rFonts w:ascii="Times New Roman" w:hAnsi="Times New Roman" w:cs="Times New Roman"/>
                <w:sz w:val="24"/>
                <w:szCs w:val="24"/>
              </w:rPr>
              <w:t>Количество многоквартирных домов, охватывающих дворовую территорию, ед.</w:t>
            </w:r>
          </w:p>
        </w:tc>
        <w:tc>
          <w:tcPr>
            <w:tcW w:w="1843" w:type="dxa"/>
          </w:tcPr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5169E">
              <w:rPr>
                <w:rFonts w:ascii="Times New Roman" w:hAnsi="Times New Roman" w:cs="Times New Roman"/>
                <w:sz w:val="24"/>
                <w:szCs w:val="24"/>
              </w:rPr>
              <w:t>Площадь ремонта дворовой территории,              кв. м</w:t>
            </w:r>
          </w:p>
        </w:tc>
        <w:tc>
          <w:tcPr>
            <w:tcW w:w="2126" w:type="dxa"/>
          </w:tcPr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5169E">
              <w:rPr>
                <w:rFonts w:ascii="Times New Roman" w:hAnsi="Times New Roman" w:cs="Times New Roman"/>
                <w:sz w:val="24"/>
                <w:szCs w:val="24"/>
              </w:rPr>
              <w:t>Охват жителей, чел.</w:t>
            </w:r>
          </w:p>
        </w:tc>
        <w:tc>
          <w:tcPr>
            <w:tcW w:w="4678" w:type="dxa"/>
            <w:gridSpan w:val="3"/>
          </w:tcPr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финансирования, тыс.руб</w:t>
            </w:r>
          </w:p>
        </w:tc>
      </w:tr>
      <w:tr w:rsidR="00966C22" w:rsidRPr="0055169E" w:rsidTr="00E71BF8">
        <w:tc>
          <w:tcPr>
            <w:tcW w:w="540" w:type="dxa"/>
            <w:vMerge w:val="restart"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516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vMerge w:val="restart"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274" w:type="dxa"/>
            <w:vMerge w:val="restart"/>
          </w:tcPr>
          <w:p w:rsidR="00966C22" w:rsidRPr="0055169E" w:rsidRDefault="00966C22" w:rsidP="0055169E">
            <w:pPr>
              <w:pStyle w:val="ConsPlusNormal"/>
              <w:contextualSpacing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5169E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Башкортостан, Абзелиловский район, ул. Ленина, д.2, д.4, д.6</w:t>
            </w:r>
          </w:p>
        </w:tc>
        <w:tc>
          <w:tcPr>
            <w:tcW w:w="1985" w:type="dxa"/>
            <w:vMerge w:val="restart"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Merge w:val="restart"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1170</w:t>
            </w:r>
          </w:p>
        </w:tc>
        <w:tc>
          <w:tcPr>
            <w:tcW w:w="2126" w:type="dxa"/>
            <w:vMerge w:val="restart"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01" w:type="dxa"/>
          </w:tcPr>
          <w:p w:rsidR="00966C22" w:rsidRDefault="00966C22" w:rsidP="007B7843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559" w:type="dxa"/>
          </w:tcPr>
          <w:p w:rsidR="00966C22" w:rsidRDefault="00966C22" w:rsidP="007B7843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1418" w:type="dxa"/>
          </w:tcPr>
          <w:p w:rsidR="00966C22" w:rsidRDefault="00966C22" w:rsidP="007B7843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РБ</w:t>
            </w:r>
          </w:p>
        </w:tc>
      </w:tr>
      <w:tr w:rsidR="00966C22" w:rsidRPr="0055169E" w:rsidTr="00E71BF8">
        <w:trPr>
          <w:trHeight w:val="830"/>
        </w:trPr>
        <w:tc>
          <w:tcPr>
            <w:tcW w:w="540" w:type="dxa"/>
            <w:vMerge/>
          </w:tcPr>
          <w:p w:rsidR="00966C22" w:rsidRPr="0055169E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vMerge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966C22" w:rsidRPr="0055169E" w:rsidRDefault="00966C22" w:rsidP="0055169E">
            <w:pPr>
              <w:pStyle w:val="ConsPlusNormal"/>
              <w:contextualSpacing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2123,75</w:t>
            </w:r>
          </w:p>
        </w:tc>
        <w:tc>
          <w:tcPr>
            <w:tcW w:w="1559" w:type="dxa"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1744,4</w:t>
            </w:r>
          </w:p>
        </w:tc>
        <w:tc>
          <w:tcPr>
            <w:tcW w:w="1418" w:type="dxa"/>
          </w:tcPr>
          <w:p w:rsidR="00966C22" w:rsidRDefault="00966C22" w:rsidP="0055169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349,35</w:t>
            </w:r>
          </w:p>
        </w:tc>
      </w:tr>
    </w:tbl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Default="00966C22" w:rsidP="002800ED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</w:rPr>
      </w:pPr>
    </w:p>
    <w:p w:rsidR="00966C22" w:rsidRPr="002800ED" w:rsidRDefault="00966C22" w:rsidP="002800ED">
      <w:pPr>
        <w:pStyle w:val="ConsPlusNormal"/>
        <w:ind w:left="5664" w:firstLine="708"/>
        <w:contextualSpacing/>
        <w:jc w:val="both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069CB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966C22" w:rsidRDefault="00966C22" w:rsidP="002800ED">
      <w:pPr>
        <w:ind w:left="6663"/>
        <w:contextualSpacing/>
        <w:jc w:val="both"/>
        <w:rPr>
          <w:rFonts w:ascii="Times New Roman" w:hAnsi="Times New Roman"/>
          <w:sz w:val="24"/>
          <w:szCs w:val="24"/>
        </w:rPr>
      </w:pPr>
      <w:r w:rsidRPr="005069CB">
        <w:rPr>
          <w:rFonts w:ascii="Times New Roman" w:hAnsi="Times New Roman"/>
          <w:sz w:val="24"/>
          <w:szCs w:val="24"/>
        </w:rPr>
        <w:t>к муниципальной программе «</w:t>
      </w:r>
      <w:r w:rsidRPr="003F6B2C"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z w:val="24"/>
          <w:szCs w:val="24"/>
        </w:rPr>
        <w:t xml:space="preserve"> современной</w:t>
      </w:r>
      <w:r w:rsidRPr="003F6B2C">
        <w:rPr>
          <w:rFonts w:ascii="Times New Roman" w:hAnsi="Times New Roman"/>
          <w:sz w:val="24"/>
          <w:szCs w:val="24"/>
        </w:rPr>
        <w:t xml:space="preserve"> городской среды сельского поселения </w:t>
      </w:r>
      <w:r>
        <w:rPr>
          <w:rFonts w:ascii="Times New Roman" w:hAnsi="Times New Roman"/>
          <w:sz w:val="24"/>
          <w:szCs w:val="24"/>
        </w:rPr>
        <w:t>Альмухаметовский</w:t>
      </w:r>
      <w:r w:rsidRPr="003F6B2C">
        <w:rPr>
          <w:rFonts w:ascii="Times New Roman" w:hAnsi="Times New Roman"/>
          <w:sz w:val="24"/>
          <w:szCs w:val="24"/>
        </w:rPr>
        <w:t xml:space="preserve"> сельсовет муниципального района Абзелиловский район Республики Башкортостан на 2018 – 2022 годы</w:t>
      </w:r>
      <w:r>
        <w:rPr>
          <w:rFonts w:ascii="Times New Roman" w:hAnsi="Times New Roman"/>
          <w:sz w:val="24"/>
          <w:szCs w:val="24"/>
        </w:rPr>
        <w:t xml:space="preserve">»       </w:t>
      </w:r>
      <w:r w:rsidRPr="005069CB">
        <w:rPr>
          <w:rFonts w:ascii="Times New Roman" w:hAnsi="Times New Roman"/>
          <w:sz w:val="24"/>
          <w:szCs w:val="24"/>
        </w:rPr>
        <w:t xml:space="preserve"> от</w:t>
      </w:r>
      <w:r>
        <w:rPr>
          <w:rFonts w:ascii="Times New Roman" w:hAnsi="Times New Roman"/>
          <w:sz w:val="24"/>
          <w:szCs w:val="24"/>
        </w:rPr>
        <w:t xml:space="preserve"> ___________ № _____</w:t>
      </w:r>
    </w:p>
    <w:p w:rsidR="00966C22" w:rsidRDefault="00966C22" w:rsidP="002800ED">
      <w:pPr>
        <w:ind w:left="6663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66C22" w:rsidRPr="005069CB" w:rsidRDefault="00966C22" w:rsidP="002800ED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5069CB">
        <w:rPr>
          <w:rFonts w:ascii="Times New Roman" w:hAnsi="Times New Roman"/>
          <w:sz w:val="24"/>
          <w:szCs w:val="24"/>
        </w:rPr>
        <w:t>План реализации муниципальной программы</w:t>
      </w:r>
    </w:p>
    <w:p w:rsidR="00966C22" w:rsidRPr="005069CB" w:rsidRDefault="00966C22" w:rsidP="002800ED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5069CB">
        <w:rPr>
          <w:rFonts w:ascii="Times New Roman" w:hAnsi="Times New Roman"/>
          <w:sz w:val="24"/>
          <w:szCs w:val="24"/>
        </w:rPr>
        <w:t>«</w:t>
      </w:r>
      <w:r w:rsidRPr="003F6B2C"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>современной</w:t>
      </w:r>
      <w:r w:rsidRPr="003F6B2C">
        <w:rPr>
          <w:rFonts w:ascii="Times New Roman" w:hAnsi="Times New Roman"/>
          <w:sz w:val="24"/>
          <w:szCs w:val="24"/>
        </w:rPr>
        <w:t xml:space="preserve"> городской среды сельского поселения </w:t>
      </w:r>
      <w:r>
        <w:rPr>
          <w:rFonts w:ascii="Times New Roman" w:hAnsi="Times New Roman"/>
          <w:sz w:val="24"/>
          <w:szCs w:val="24"/>
        </w:rPr>
        <w:t>Альмухаметовский</w:t>
      </w:r>
      <w:r w:rsidRPr="003F6B2C">
        <w:rPr>
          <w:rFonts w:ascii="Times New Roman" w:hAnsi="Times New Roman"/>
          <w:sz w:val="24"/>
          <w:szCs w:val="24"/>
        </w:rPr>
        <w:t xml:space="preserve"> сельсовет муниципального района Абзелиловский район Республики Башкортостан на 2018 – 2022 годы</w:t>
      </w:r>
      <w:r>
        <w:rPr>
          <w:rFonts w:ascii="Times New Roman" w:hAnsi="Times New Roman"/>
          <w:sz w:val="24"/>
          <w:szCs w:val="24"/>
        </w:rPr>
        <w:t>»</w:t>
      </w:r>
    </w:p>
    <w:p w:rsidR="00966C22" w:rsidRPr="005069CB" w:rsidRDefault="00966C22" w:rsidP="002800ED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35"/>
        <w:gridCol w:w="3213"/>
        <w:gridCol w:w="4860"/>
        <w:gridCol w:w="1157"/>
        <w:gridCol w:w="1134"/>
        <w:gridCol w:w="1134"/>
        <w:gridCol w:w="1134"/>
      </w:tblGrid>
      <w:tr w:rsidR="00966C22" w:rsidRPr="0055169E" w:rsidTr="002800ED">
        <w:trPr>
          <w:trHeight w:val="255"/>
        </w:trPr>
        <w:tc>
          <w:tcPr>
            <w:tcW w:w="1935" w:type="dxa"/>
            <w:vMerge w:val="restart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Наименование контрольного события Программы</w:t>
            </w:r>
          </w:p>
        </w:tc>
        <w:tc>
          <w:tcPr>
            <w:tcW w:w="3213" w:type="dxa"/>
            <w:vMerge w:val="restart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4860" w:type="dxa"/>
            <w:vMerge w:val="restart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4559" w:type="dxa"/>
            <w:gridSpan w:val="4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966C22" w:rsidRPr="0055169E" w:rsidTr="002800ED">
        <w:trPr>
          <w:trHeight w:val="255"/>
        </w:trPr>
        <w:tc>
          <w:tcPr>
            <w:tcW w:w="1935" w:type="dxa"/>
            <w:vMerge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3" w:type="dxa"/>
            <w:vMerge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vMerge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9" w:type="dxa"/>
            <w:gridSpan w:val="4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 w:rsidRPr="0055169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966C22" w:rsidRPr="0055169E" w:rsidTr="002800ED">
        <w:trPr>
          <w:trHeight w:val="992"/>
        </w:trPr>
        <w:tc>
          <w:tcPr>
            <w:tcW w:w="1935" w:type="dxa"/>
            <w:vMerge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3" w:type="dxa"/>
            <w:vMerge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vMerge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6"/>
                <w:sz w:val="24"/>
                <w:szCs w:val="24"/>
              </w:rPr>
              <w:t>I</w:t>
            </w:r>
          </w:p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134" w:type="dxa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II </w:t>
            </w:r>
          </w:p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134" w:type="dxa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6"/>
                <w:sz w:val="24"/>
                <w:szCs w:val="24"/>
              </w:rPr>
              <w:t>III квартал</w:t>
            </w:r>
          </w:p>
        </w:tc>
        <w:tc>
          <w:tcPr>
            <w:tcW w:w="1134" w:type="dxa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pacing w:val="-6"/>
                <w:sz w:val="24"/>
                <w:szCs w:val="24"/>
              </w:rPr>
              <w:t>IV квартал</w:t>
            </w:r>
          </w:p>
        </w:tc>
      </w:tr>
      <w:tr w:rsidR="00966C22" w:rsidRPr="0055169E" w:rsidTr="002800ED">
        <w:trPr>
          <w:trHeight w:val="1182"/>
        </w:trPr>
        <w:tc>
          <w:tcPr>
            <w:tcW w:w="1935" w:type="dxa"/>
          </w:tcPr>
          <w:p w:rsidR="00966C22" w:rsidRPr="002800ED" w:rsidRDefault="00966C22" w:rsidP="002800ED">
            <w:pPr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Контрольное событие № 1</w:t>
            </w:r>
          </w:p>
        </w:tc>
        <w:tc>
          <w:tcPr>
            <w:tcW w:w="3213" w:type="dxa"/>
          </w:tcPr>
          <w:p w:rsidR="00966C22" w:rsidRPr="005069CB" w:rsidRDefault="00966C22" w:rsidP="00E603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проектно-сметной документации на общественную территорию</w:t>
            </w:r>
          </w:p>
        </w:tc>
        <w:tc>
          <w:tcPr>
            <w:tcW w:w="4860" w:type="dxa"/>
          </w:tcPr>
          <w:p w:rsidR="00966C22" w:rsidRPr="0055169E" w:rsidRDefault="00966C22" w:rsidP="007B78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СП Альмухаметовский сельсовет МР Абзелиловский район Республики Башкортостан</w:t>
            </w:r>
          </w:p>
        </w:tc>
        <w:tc>
          <w:tcPr>
            <w:tcW w:w="1157" w:type="dxa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966C22" w:rsidRPr="0055169E" w:rsidRDefault="00966C22" w:rsidP="000A25F6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966C22" w:rsidRPr="0055169E" w:rsidTr="002800ED">
        <w:trPr>
          <w:trHeight w:val="1102"/>
        </w:trPr>
        <w:tc>
          <w:tcPr>
            <w:tcW w:w="1935" w:type="dxa"/>
          </w:tcPr>
          <w:p w:rsidR="00966C22" w:rsidRPr="0055169E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 w:rsidRPr="0055169E">
              <w:rPr>
                <w:rFonts w:ascii="Times New Roman" w:hAnsi="Times New Roman"/>
                <w:sz w:val="24"/>
                <w:szCs w:val="24"/>
              </w:rPr>
              <w:t>Контрольное событие № 2</w:t>
            </w:r>
          </w:p>
        </w:tc>
        <w:tc>
          <w:tcPr>
            <w:tcW w:w="3213" w:type="dxa"/>
          </w:tcPr>
          <w:p w:rsidR="00966C22" w:rsidRPr="005069CB" w:rsidRDefault="00966C22" w:rsidP="00E603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Объявление торгов на выполнение работ</w:t>
            </w:r>
          </w:p>
        </w:tc>
        <w:tc>
          <w:tcPr>
            <w:tcW w:w="4860" w:type="dxa"/>
          </w:tcPr>
          <w:p w:rsidR="00966C22" w:rsidRPr="0055169E" w:rsidRDefault="00966C22" w:rsidP="007B78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СП Альмухаметовский сельсовет МР Абзелиловский район Республики Башкортостан</w:t>
            </w:r>
          </w:p>
        </w:tc>
        <w:tc>
          <w:tcPr>
            <w:tcW w:w="1157" w:type="dxa"/>
          </w:tcPr>
          <w:p w:rsidR="00966C22" w:rsidRPr="0055169E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966C22" w:rsidRPr="0055169E" w:rsidTr="002800ED">
        <w:trPr>
          <w:trHeight w:val="255"/>
        </w:trPr>
        <w:tc>
          <w:tcPr>
            <w:tcW w:w="1935" w:type="dxa"/>
          </w:tcPr>
          <w:p w:rsidR="00966C22" w:rsidRPr="0055169E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событие № 3</w:t>
            </w:r>
          </w:p>
        </w:tc>
        <w:tc>
          <w:tcPr>
            <w:tcW w:w="3213" w:type="dxa"/>
          </w:tcPr>
          <w:p w:rsidR="00966C22" w:rsidRDefault="00966C22" w:rsidP="00E603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выполнения работ</w:t>
            </w:r>
          </w:p>
        </w:tc>
        <w:tc>
          <w:tcPr>
            <w:tcW w:w="4860" w:type="dxa"/>
          </w:tcPr>
          <w:p w:rsidR="00966C22" w:rsidRDefault="00966C22" w:rsidP="007B78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СП Альмухаметовский сельсовет МР Абзелиловский район Республики Башкортостан</w:t>
            </w:r>
          </w:p>
        </w:tc>
        <w:tc>
          <w:tcPr>
            <w:tcW w:w="1157" w:type="dxa"/>
          </w:tcPr>
          <w:p w:rsidR="00966C22" w:rsidRPr="0055169E" w:rsidRDefault="00966C22" w:rsidP="00594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6C22" w:rsidRPr="0055169E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6C22" w:rsidRDefault="00966C22" w:rsidP="005940AF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6C22" w:rsidRDefault="00966C22" w:rsidP="002800ED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966C22" w:rsidRPr="0055169E" w:rsidRDefault="00966C22" w:rsidP="002800ED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     +</w:t>
            </w:r>
          </w:p>
        </w:tc>
      </w:tr>
    </w:tbl>
    <w:p w:rsidR="00966C22" w:rsidRDefault="00966C22" w:rsidP="002800ED">
      <w:pPr>
        <w:pStyle w:val="ConsPlusNormal"/>
        <w:contextualSpacing/>
        <w:jc w:val="both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</w:t>
      </w:r>
    </w:p>
    <w:p w:rsidR="00966C22" w:rsidRDefault="00966C22" w:rsidP="002800ED">
      <w:pPr>
        <w:pStyle w:val="ConsPlusNormal"/>
        <w:contextualSpacing/>
        <w:jc w:val="both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\</w:t>
      </w:r>
    </w:p>
    <w:p w:rsidR="00966C22" w:rsidRDefault="00966C22" w:rsidP="002800ED">
      <w:pPr>
        <w:pStyle w:val="ConsPlusNormal"/>
        <w:contextualSpacing/>
        <w:jc w:val="both"/>
        <w:outlineLvl w:val="2"/>
        <w:rPr>
          <w:rFonts w:ascii="Times New Roman" w:hAnsi="Times New Roman" w:cs="Times New Roman"/>
        </w:rPr>
      </w:pPr>
    </w:p>
    <w:p w:rsidR="00966C22" w:rsidRPr="005069CB" w:rsidRDefault="00966C22" w:rsidP="002800ED">
      <w:pPr>
        <w:pStyle w:val="ConsPlusNormal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69CB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966C22" w:rsidRPr="005069CB" w:rsidRDefault="00966C22" w:rsidP="002800ED">
      <w:pPr>
        <w:ind w:left="6663"/>
        <w:contextualSpacing/>
        <w:jc w:val="both"/>
        <w:rPr>
          <w:rFonts w:ascii="Times New Roman" w:hAnsi="Times New Roman"/>
          <w:sz w:val="24"/>
          <w:szCs w:val="24"/>
        </w:rPr>
      </w:pPr>
      <w:r w:rsidRPr="005069CB">
        <w:rPr>
          <w:rFonts w:ascii="Times New Roman" w:hAnsi="Times New Roman"/>
          <w:sz w:val="24"/>
          <w:szCs w:val="24"/>
        </w:rPr>
        <w:t>к муниципальной программе «</w:t>
      </w:r>
      <w:r w:rsidRPr="003F6B2C"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>современной</w:t>
      </w:r>
      <w:r w:rsidRPr="003F6B2C">
        <w:rPr>
          <w:rFonts w:ascii="Times New Roman" w:hAnsi="Times New Roman"/>
          <w:sz w:val="24"/>
          <w:szCs w:val="24"/>
        </w:rPr>
        <w:t xml:space="preserve"> городской среды сельского поселения </w:t>
      </w:r>
      <w:r>
        <w:rPr>
          <w:rFonts w:ascii="Times New Roman" w:hAnsi="Times New Roman"/>
          <w:sz w:val="24"/>
          <w:szCs w:val="24"/>
        </w:rPr>
        <w:t>Альмухаметовский</w:t>
      </w:r>
      <w:r w:rsidRPr="003F6B2C">
        <w:rPr>
          <w:rFonts w:ascii="Times New Roman" w:hAnsi="Times New Roman"/>
          <w:sz w:val="24"/>
          <w:szCs w:val="24"/>
        </w:rPr>
        <w:t xml:space="preserve"> сельсовет муниципального района Абзелиловский район Республики Башкортостан на 2018 – 2022 годы</w:t>
      </w:r>
      <w:r>
        <w:rPr>
          <w:rFonts w:ascii="Times New Roman" w:hAnsi="Times New Roman"/>
          <w:sz w:val="24"/>
          <w:szCs w:val="24"/>
        </w:rPr>
        <w:t>»</w:t>
      </w:r>
      <w:r w:rsidRPr="005069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5069CB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____________ № ____</w:t>
      </w:r>
    </w:p>
    <w:p w:rsidR="00966C22" w:rsidRDefault="00966C22" w:rsidP="00221BDC">
      <w:pPr>
        <w:pStyle w:val="Default"/>
        <w:rPr>
          <w:sz w:val="28"/>
          <w:szCs w:val="28"/>
        </w:rPr>
      </w:pPr>
    </w:p>
    <w:p w:rsidR="00966C22" w:rsidRDefault="00966C22" w:rsidP="00221BDC">
      <w:pPr>
        <w:pStyle w:val="Default"/>
        <w:rPr>
          <w:sz w:val="28"/>
          <w:szCs w:val="28"/>
        </w:rPr>
      </w:pPr>
    </w:p>
    <w:p w:rsidR="00966C22" w:rsidRPr="002800ED" w:rsidRDefault="00966C22" w:rsidP="00574114">
      <w:pPr>
        <w:pStyle w:val="Default"/>
        <w:jc w:val="center"/>
      </w:pPr>
      <w:r w:rsidRPr="002800ED">
        <w:t>Перечень минимальных видов работ с визуализацией элементов благоустройства</w:t>
      </w:r>
    </w:p>
    <w:p w:rsidR="00966C22" w:rsidRPr="002800ED" w:rsidRDefault="00966C22" w:rsidP="00574114">
      <w:pPr>
        <w:pStyle w:val="Default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966C22" w:rsidRPr="002800ED" w:rsidTr="0055169E">
        <w:tc>
          <w:tcPr>
            <w:tcW w:w="4928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 xml:space="preserve">№ п/п </w:t>
            </w:r>
          </w:p>
        </w:tc>
        <w:tc>
          <w:tcPr>
            <w:tcW w:w="4929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>Визуализированные образцы элементов благоустройства</w:t>
            </w:r>
          </w:p>
        </w:tc>
        <w:tc>
          <w:tcPr>
            <w:tcW w:w="4929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>Наименование работ</w:t>
            </w:r>
          </w:p>
        </w:tc>
      </w:tr>
      <w:tr w:rsidR="00966C22" w:rsidRPr="002800ED" w:rsidTr="0055169E">
        <w:tc>
          <w:tcPr>
            <w:tcW w:w="4928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>1</w:t>
            </w:r>
          </w:p>
        </w:tc>
        <w:tc>
          <w:tcPr>
            <w:tcW w:w="4929" w:type="dxa"/>
          </w:tcPr>
          <w:p w:rsidR="00966C22" w:rsidRPr="002800ED" w:rsidRDefault="00966C22" w:rsidP="0055169E">
            <w:pPr>
              <w:pStyle w:val="Default"/>
              <w:jc w:val="center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34pt;height:117pt;visibility:visible">
                  <v:imagedata r:id="rId7" o:title=""/>
                </v:shape>
              </w:pict>
            </w:r>
          </w:p>
        </w:tc>
        <w:tc>
          <w:tcPr>
            <w:tcW w:w="4929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>Обустройство и ремонт дворовых проездов общественных территорий</w:t>
            </w:r>
          </w:p>
        </w:tc>
      </w:tr>
      <w:tr w:rsidR="00966C22" w:rsidRPr="002800ED" w:rsidTr="0055169E">
        <w:tc>
          <w:tcPr>
            <w:tcW w:w="4928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>2</w:t>
            </w:r>
          </w:p>
        </w:tc>
        <w:tc>
          <w:tcPr>
            <w:tcW w:w="4929" w:type="dxa"/>
          </w:tcPr>
          <w:p w:rsidR="00966C22" w:rsidRPr="002800ED" w:rsidRDefault="00966C22" w:rsidP="0055169E">
            <w:pPr>
              <w:pStyle w:val="Default"/>
              <w:jc w:val="center"/>
            </w:pPr>
            <w:r>
              <w:rPr>
                <w:noProof/>
                <w:lang w:eastAsia="ru-RU"/>
              </w:rPr>
              <w:pict>
                <v:shape id="Рисунок 2" o:spid="_x0000_i1026" type="#_x0000_t75" style="width:234pt;height:159pt;visibility:visible">
                  <v:imagedata r:id="rId8" o:title=""/>
                </v:shape>
              </w:pict>
            </w:r>
          </w:p>
        </w:tc>
        <w:tc>
          <w:tcPr>
            <w:tcW w:w="4929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>Установка скамеек</w:t>
            </w:r>
          </w:p>
        </w:tc>
      </w:tr>
      <w:tr w:rsidR="00966C22" w:rsidRPr="002800ED" w:rsidTr="0055169E">
        <w:tc>
          <w:tcPr>
            <w:tcW w:w="4928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>3</w:t>
            </w:r>
          </w:p>
        </w:tc>
        <w:tc>
          <w:tcPr>
            <w:tcW w:w="4929" w:type="dxa"/>
          </w:tcPr>
          <w:p w:rsidR="00966C22" w:rsidRPr="002800ED" w:rsidRDefault="00966C22" w:rsidP="0055169E">
            <w:pPr>
              <w:pStyle w:val="Defaul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" o:spid="_x0000_i1027" type="#_x0000_t75" style="width:140.25pt;height:165pt;visibility:visible">
                  <v:imagedata r:id="rId9" o:title=""/>
                </v:shape>
              </w:pict>
            </w:r>
          </w:p>
        </w:tc>
        <w:tc>
          <w:tcPr>
            <w:tcW w:w="4929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>Установка урн</w:t>
            </w:r>
          </w:p>
        </w:tc>
      </w:tr>
      <w:tr w:rsidR="00966C22" w:rsidRPr="002800ED" w:rsidTr="0055169E">
        <w:tc>
          <w:tcPr>
            <w:tcW w:w="4928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>4</w:t>
            </w:r>
          </w:p>
        </w:tc>
        <w:tc>
          <w:tcPr>
            <w:tcW w:w="4929" w:type="dxa"/>
          </w:tcPr>
          <w:p w:rsidR="00966C22" w:rsidRPr="002800ED" w:rsidRDefault="00966C22" w:rsidP="0055169E">
            <w:pPr>
              <w:pStyle w:val="Default"/>
              <w:jc w:val="center"/>
              <w:rPr>
                <w:noProof/>
                <w:lang w:eastAsia="ru-RU"/>
              </w:rPr>
            </w:pPr>
            <w:r w:rsidRPr="002800ED">
              <w:rPr>
                <w:rFonts w:eastAsia="Times New Roman"/>
              </w:rPr>
              <w:object w:dxaOrig="4740" w:dyaOrig="6855">
                <v:shape id="_x0000_i1028" type="#_x0000_t75" style="width:173.25pt;height:226.5pt" o:ole="">
                  <v:imagedata r:id="rId10" o:title=""/>
                </v:shape>
                <o:OLEObject Type="Embed" ProgID="Paint.Picture" ShapeID="_x0000_i1028" DrawAspect="Content" ObjectID="_1601908809" r:id="rId11"/>
              </w:object>
            </w:r>
          </w:p>
        </w:tc>
        <w:tc>
          <w:tcPr>
            <w:tcW w:w="4929" w:type="dxa"/>
          </w:tcPr>
          <w:p w:rsidR="00966C22" w:rsidRPr="002800ED" w:rsidRDefault="00966C22" w:rsidP="0055169E">
            <w:pPr>
              <w:pStyle w:val="Default"/>
              <w:jc w:val="center"/>
            </w:pPr>
            <w:r w:rsidRPr="002800ED">
              <w:t>Установка уличных светодиодных светильников</w:t>
            </w:r>
          </w:p>
        </w:tc>
      </w:tr>
    </w:tbl>
    <w:p w:rsidR="00966C22" w:rsidRDefault="00966C22" w:rsidP="00574114">
      <w:pPr>
        <w:pStyle w:val="Default"/>
        <w:jc w:val="center"/>
        <w:rPr>
          <w:sz w:val="28"/>
          <w:szCs w:val="28"/>
        </w:rPr>
      </w:pPr>
    </w:p>
    <w:p w:rsidR="00966C22" w:rsidRDefault="00966C22" w:rsidP="00574114">
      <w:pPr>
        <w:pStyle w:val="Default"/>
        <w:jc w:val="center"/>
        <w:rPr>
          <w:sz w:val="28"/>
          <w:szCs w:val="28"/>
        </w:rPr>
      </w:pPr>
    </w:p>
    <w:p w:rsidR="00966C22" w:rsidRDefault="00966C22" w:rsidP="00574114">
      <w:pPr>
        <w:pStyle w:val="Default"/>
        <w:jc w:val="center"/>
        <w:rPr>
          <w:sz w:val="28"/>
          <w:szCs w:val="28"/>
        </w:rPr>
      </w:pPr>
    </w:p>
    <w:p w:rsidR="00966C22" w:rsidRDefault="00966C22" w:rsidP="00574114">
      <w:pPr>
        <w:pStyle w:val="Default"/>
        <w:jc w:val="center"/>
        <w:rPr>
          <w:sz w:val="28"/>
          <w:szCs w:val="28"/>
        </w:rPr>
      </w:pPr>
    </w:p>
    <w:p w:rsidR="00966C22" w:rsidRDefault="00966C22" w:rsidP="00574114">
      <w:pPr>
        <w:pStyle w:val="Default"/>
        <w:jc w:val="center"/>
        <w:rPr>
          <w:sz w:val="28"/>
          <w:szCs w:val="28"/>
        </w:rPr>
      </w:pPr>
    </w:p>
    <w:p w:rsidR="00966C22" w:rsidRDefault="00966C22" w:rsidP="00574114">
      <w:pPr>
        <w:pStyle w:val="Default"/>
        <w:jc w:val="center"/>
        <w:rPr>
          <w:sz w:val="28"/>
          <w:szCs w:val="28"/>
        </w:rPr>
      </w:pPr>
    </w:p>
    <w:sectPr w:rsidR="00966C22" w:rsidSect="00E71F4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C22" w:rsidRDefault="00966C22" w:rsidP="00221BDC">
      <w:pPr>
        <w:spacing w:after="0" w:line="240" w:lineRule="auto"/>
      </w:pPr>
      <w:r>
        <w:separator/>
      </w:r>
    </w:p>
  </w:endnote>
  <w:endnote w:type="continuationSeparator" w:id="0">
    <w:p w:rsidR="00966C22" w:rsidRDefault="00966C22" w:rsidP="00221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C22" w:rsidRDefault="00966C22" w:rsidP="00221BDC">
      <w:pPr>
        <w:spacing w:after="0" w:line="240" w:lineRule="auto"/>
      </w:pPr>
      <w:r>
        <w:separator/>
      </w:r>
    </w:p>
  </w:footnote>
  <w:footnote w:type="continuationSeparator" w:id="0">
    <w:p w:rsidR="00966C22" w:rsidRDefault="00966C22" w:rsidP="00221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21FE737"/>
    <w:multiLevelType w:val="hybridMultilevel"/>
    <w:tmpl w:val="BDBB64E7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D533FBBA"/>
    <w:multiLevelType w:val="hybridMultilevel"/>
    <w:tmpl w:val="E325F63A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D7320D84"/>
    <w:multiLevelType w:val="hybridMultilevel"/>
    <w:tmpl w:val="99A06727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EA01295"/>
    <w:multiLevelType w:val="hybridMultilevel"/>
    <w:tmpl w:val="BBCC0CE8"/>
    <w:lvl w:ilvl="0" w:tplc="9702C5BE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8353363"/>
    <w:multiLevelType w:val="hybridMultilevel"/>
    <w:tmpl w:val="069E2168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C8A4B32"/>
    <w:multiLevelType w:val="hybridMultilevel"/>
    <w:tmpl w:val="294C0CA6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2F206726"/>
    <w:multiLevelType w:val="hybridMultilevel"/>
    <w:tmpl w:val="55A97DA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307B195F"/>
    <w:multiLevelType w:val="hybridMultilevel"/>
    <w:tmpl w:val="7EBEA9F8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84A9C"/>
    <w:multiLevelType w:val="hybridMultilevel"/>
    <w:tmpl w:val="874256D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EF7769E"/>
    <w:multiLevelType w:val="hybridMultilevel"/>
    <w:tmpl w:val="3DC6FC3D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3F276EEA"/>
    <w:multiLevelType w:val="hybridMultilevel"/>
    <w:tmpl w:val="FC5E6F28"/>
    <w:lvl w:ilvl="0" w:tplc="F4EEE0E4">
      <w:start w:val="3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0A33345"/>
    <w:multiLevelType w:val="hybridMultilevel"/>
    <w:tmpl w:val="8C5CB4E6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47F5F4C1"/>
    <w:multiLevelType w:val="hybridMultilevel"/>
    <w:tmpl w:val="9C001207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55420305"/>
    <w:multiLevelType w:val="hybridMultilevel"/>
    <w:tmpl w:val="160AC886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A8520D"/>
    <w:multiLevelType w:val="hybridMultilevel"/>
    <w:tmpl w:val="3D58DAEA"/>
    <w:lvl w:ilvl="0" w:tplc="C136D594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7715D193"/>
    <w:multiLevelType w:val="hybridMultilevel"/>
    <w:tmpl w:val="A4B4A1AB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5"/>
  </w:num>
  <w:num w:numId="5">
    <w:abstractNumId w:val="0"/>
  </w:num>
  <w:num w:numId="6">
    <w:abstractNumId w:val="15"/>
  </w:num>
  <w:num w:numId="7">
    <w:abstractNumId w:val="11"/>
  </w:num>
  <w:num w:numId="8">
    <w:abstractNumId w:val="6"/>
  </w:num>
  <w:num w:numId="9">
    <w:abstractNumId w:val="2"/>
  </w:num>
  <w:num w:numId="10">
    <w:abstractNumId w:val="10"/>
  </w:num>
  <w:num w:numId="11">
    <w:abstractNumId w:val="3"/>
  </w:num>
  <w:num w:numId="12">
    <w:abstractNumId w:val="8"/>
  </w:num>
  <w:num w:numId="13">
    <w:abstractNumId w:val="4"/>
  </w:num>
  <w:num w:numId="14">
    <w:abstractNumId w:val="13"/>
  </w:num>
  <w:num w:numId="15">
    <w:abstractNumId w:val="7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4CE4"/>
    <w:rsid w:val="00002B9E"/>
    <w:rsid w:val="00006B52"/>
    <w:rsid w:val="00013043"/>
    <w:rsid w:val="00017AA6"/>
    <w:rsid w:val="00031890"/>
    <w:rsid w:val="00036FF1"/>
    <w:rsid w:val="000466B1"/>
    <w:rsid w:val="0005176D"/>
    <w:rsid w:val="00052650"/>
    <w:rsid w:val="000632A9"/>
    <w:rsid w:val="00091602"/>
    <w:rsid w:val="000A1BEF"/>
    <w:rsid w:val="000A25F6"/>
    <w:rsid w:val="000B3F93"/>
    <w:rsid w:val="000C6ABE"/>
    <w:rsid w:val="00105292"/>
    <w:rsid w:val="001129E1"/>
    <w:rsid w:val="00116DAA"/>
    <w:rsid w:val="00121975"/>
    <w:rsid w:val="00136075"/>
    <w:rsid w:val="00161B44"/>
    <w:rsid w:val="00165086"/>
    <w:rsid w:val="00190298"/>
    <w:rsid w:val="001B69DD"/>
    <w:rsid w:val="001C3F60"/>
    <w:rsid w:val="00221BDC"/>
    <w:rsid w:val="00231D6E"/>
    <w:rsid w:val="00246D17"/>
    <w:rsid w:val="00275EEF"/>
    <w:rsid w:val="002767B9"/>
    <w:rsid w:val="002800ED"/>
    <w:rsid w:val="002817AE"/>
    <w:rsid w:val="00292E4F"/>
    <w:rsid w:val="002A1F53"/>
    <w:rsid w:val="002A2B51"/>
    <w:rsid w:val="002C45CB"/>
    <w:rsid w:val="002F0141"/>
    <w:rsid w:val="002F2B3C"/>
    <w:rsid w:val="002F4EA7"/>
    <w:rsid w:val="003033D4"/>
    <w:rsid w:val="0030478E"/>
    <w:rsid w:val="003249D2"/>
    <w:rsid w:val="00327318"/>
    <w:rsid w:val="00341FE8"/>
    <w:rsid w:val="003423E2"/>
    <w:rsid w:val="0034696B"/>
    <w:rsid w:val="00361D4B"/>
    <w:rsid w:val="003913BA"/>
    <w:rsid w:val="003A0AD5"/>
    <w:rsid w:val="003A5765"/>
    <w:rsid w:val="003D313A"/>
    <w:rsid w:val="003D76DA"/>
    <w:rsid w:val="003E50BF"/>
    <w:rsid w:val="003F6B2C"/>
    <w:rsid w:val="00427B84"/>
    <w:rsid w:val="00432F6F"/>
    <w:rsid w:val="00452BD5"/>
    <w:rsid w:val="00484CC1"/>
    <w:rsid w:val="0049006D"/>
    <w:rsid w:val="004A0D0D"/>
    <w:rsid w:val="004A1130"/>
    <w:rsid w:val="004B7705"/>
    <w:rsid w:val="004C53E6"/>
    <w:rsid w:val="004E3B75"/>
    <w:rsid w:val="004F4175"/>
    <w:rsid w:val="00501BC7"/>
    <w:rsid w:val="005069CB"/>
    <w:rsid w:val="005224E9"/>
    <w:rsid w:val="005252B4"/>
    <w:rsid w:val="00541E88"/>
    <w:rsid w:val="0054282D"/>
    <w:rsid w:val="0055169E"/>
    <w:rsid w:val="00564445"/>
    <w:rsid w:val="00574114"/>
    <w:rsid w:val="005742CC"/>
    <w:rsid w:val="005940AF"/>
    <w:rsid w:val="005A5113"/>
    <w:rsid w:val="005D6FE3"/>
    <w:rsid w:val="005E12A2"/>
    <w:rsid w:val="00603EB2"/>
    <w:rsid w:val="00604031"/>
    <w:rsid w:val="00604AAF"/>
    <w:rsid w:val="006147C3"/>
    <w:rsid w:val="006157C0"/>
    <w:rsid w:val="0062512B"/>
    <w:rsid w:val="00635AD7"/>
    <w:rsid w:val="006546BE"/>
    <w:rsid w:val="006A72AE"/>
    <w:rsid w:val="006B3524"/>
    <w:rsid w:val="006C7E74"/>
    <w:rsid w:val="006E564E"/>
    <w:rsid w:val="006F4360"/>
    <w:rsid w:val="006F527E"/>
    <w:rsid w:val="00727DA7"/>
    <w:rsid w:val="007305D0"/>
    <w:rsid w:val="00735975"/>
    <w:rsid w:val="007506D7"/>
    <w:rsid w:val="00770FA0"/>
    <w:rsid w:val="0078672E"/>
    <w:rsid w:val="007876F3"/>
    <w:rsid w:val="007A009C"/>
    <w:rsid w:val="007A2C44"/>
    <w:rsid w:val="007A4EFB"/>
    <w:rsid w:val="007B7843"/>
    <w:rsid w:val="007C0E3B"/>
    <w:rsid w:val="007C77D1"/>
    <w:rsid w:val="007F3710"/>
    <w:rsid w:val="00824498"/>
    <w:rsid w:val="00824CE4"/>
    <w:rsid w:val="00826157"/>
    <w:rsid w:val="00843B34"/>
    <w:rsid w:val="0086735E"/>
    <w:rsid w:val="00885A83"/>
    <w:rsid w:val="00892964"/>
    <w:rsid w:val="008935F6"/>
    <w:rsid w:val="008A3F6B"/>
    <w:rsid w:val="008B085D"/>
    <w:rsid w:val="008B6EB1"/>
    <w:rsid w:val="008B78F1"/>
    <w:rsid w:val="008D4DCA"/>
    <w:rsid w:val="008E0C6E"/>
    <w:rsid w:val="008E3B41"/>
    <w:rsid w:val="00901299"/>
    <w:rsid w:val="0091786F"/>
    <w:rsid w:val="00927A82"/>
    <w:rsid w:val="00933C67"/>
    <w:rsid w:val="009345EC"/>
    <w:rsid w:val="0094339A"/>
    <w:rsid w:val="0094760D"/>
    <w:rsid w:val="00966C22"/>
    <w:rsid w:val="00984167"/>
    <w:rsid w:val="00993285"/>
    <w:rsid w:val="00993EE0"/>
    <w:rsid w:val="009A1853"/>
    <w:rsid w:val="009D040C"/>
    <w:rsid w:val="009D5916"/>
    <w:rsid w:val="009E11D8"/>
    <w:rsid w:val="009E4C61"/>
    <w:rsid w:val="00A11ADE"/>
    <w:rsid w:val="00A26091"/>
    <w:rsid w:val="00A35540"/>
    <w:rsid w:val="00A40CEA"/>
    <w:rsid w:val="00A90D69"/>
    <w:rsid w:val="00A9670D"/>
    <w:rsid w:val="00AA47F9"/>
    <w:rsid w:val="00AB314C"/>
    <w:rsid w:val="00AC0C04"/>
    <w:rsid w:val="00AC13EA"/>
    <w:rsid w:val="00AC6316"/>
    <w:rsid w:val="00AC7E68"/>
    <w:rsid w:val="00AD12A2"/>
    <w:rsid w:val="00AD52FA"/>
    <w:rsid w:val="00AE0BD4"/>
    <w:rsid w:val="00AE5870"/>
    <w:rsid w:val="00B0649C"/>
    <w:rsid w:val="00B14BDE"/>
    <w:rsid w:val="00B21F20"/>
    <w:rsid w:val="00B35D08"/>
    <w:rsid w:val="00B41B59"/>
    <w:rsid w:val="00B51B5A"/>
    <w:rsid w:val="00B5628B"/>
    <w:rsid w:val="00B73DA9"/>
    <w:rsid w:val="00B75D35"/>
    <w:rsid w:val="00B82970"/>
    <w:rsid w:val="00B8720F"/>
    <w:rsid w:val="00BA50EE"/>
    <w:rsid w:val="00BA7C9A"/>
    <w:rsid w:val="00BD0E5F"/>
    <w:rsid w:val="00C027B4"/>
    <w:rsid w:val="00C0658D"/>
    <w:rsid w:val="00C15531"/>
    <w:rsid w:val="00C20DCB"/>
    <w:rsid w:val="00C33587"/>
    <w:rsid w:val="00C35C79"/>
    <w:rsid w:val="00C62BF4"/>
    <w:rsid w:val="00C74FA9"/>
    <w:rsid w:val="00C77A44"/>
    <w:rsid w:val="00C86D0B"/>
    <w:rsid w:val="00C86D66"/>
    <w:rsid w:val="00CD5C4C"/>
    <w:rsid w:val="00D24734"/>
    <w:rsid w:val="00D47FD1"/>
    <w:rsid w:val="00D6123E"/>
    <w:rsid w:val="00D70BFC"/>
    <w:rsid w:val="00D71244"/>
    <w:rsid w:val="00D9284F"/>
    <w:rsid w:val="00D93992"/>
    <w:rsid w:val="00D93E66"/>
    <w:rsid w:val="00DC363A"/>
    <w:rsid w:val="00DC4A5D"/>
    <w:rsid w:val="00DD6BDB"/>
    <w:rsid w:val="00DE1F75"/>
    <w:rsid w:val="00E21991"/>
    <w:rsid w:val="00E327A8"/>
    <w:rsid w:val="00E3322C"/>
    <w:rsid w:val="00E50B94"/>
    <w:rsid w:val="00E60387"/>
    <w:rsid w:val="00E6607A"/>
    <w:rsid w:val="00E71BF8"/>
    <w:rsid w:val="00E71F4F"/>
    <w:rsid w:val="00E873A1"/>
    <w:rsid w:val="00E94A35"/>
    <w:rsid w:val="00EB0BAD"/>
    <w:rsid w:val="00EC067D"/>
    <w:rsid w:val="00EC1448"/>
    <w:rsid w:val="00F15D92"/>
    <w:rsid w:val="00F53B08"/>
    <w:rsid w:val="00F53E5F"/>
    <w:rsid w:val="00F80269"/>
    <w:rsid w:val="00F817CB"/>
    <w:rsid w:val="00F828A7"/>
    <w:rsid w:val="00FB2865"/>
    <w:rsid w:val="00FC1CEA"/>
    <w:rsid w:val="00FD2B2C"/>
    <w:rsid w:val="00FD3B06"/>
    <w:rsid w:val="00FD7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04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E50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">
    <w:name w:val="Абзац списка1"/>
    <w:basedOn w:val="Normal"/>
    <w:uiPriority w:val="99"/>
    <w:rsid w:val="00221BDC"/>
    <w:pPr>
      <w:ind w:left="720"/>
      <w:contextualSpacing/>
    </w:pPr>
    <w:rPr>
      <w:rFonts w:eastAsia="Times New Roman"/>
    </w:rPr>
  </w:style>
  <w:style w:type="paragraph" w:customStyle="1" w:styleId="ConsPlusNormal">
    <w:name w:val="ConsPlusNormal"/>
    <w:uiPriority w:val="99"/>
    <w:rsid w:val="00221BD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221BD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21BDC"/>
    <w:rPr>
      <w:rFonts w:ascii="Times New Roman" w:hAnsi="Times New Roman" w:cs="Times New Roman"/>
      <w:sz w:val="20"/>
      <w:szCs w:val="20"/>
      <w:lang w:eastAsia="ar-SA" w:bidi="ar-SA"/>
    </w:rPr>
  </w:style>
  <w:style w:type="character" w:styleId="FootnoteReference">
    <w:name w:val="footnote reference"/>
    <w:basedOn w:val="DefaultParagraphFont"/>
    <w:uiPriority w:val="99"/>
    <w:rsid w:val="00221BDC"/>
    <w:rPr>
      <w:rFonts w:cs="Times New Roman"/>
      <w:vertAlign w:val="superscript"/>
    </w:rPr>
  </w:style>
  <w:style w:type="paragraph" w:customStyle="1" w:styleId="formattext">
    <w:name w:val="formattext"/>
    <w:basedOn w:val="Normal"/>
    <w:uiPriority w:val="99"/>
    <w:rsid w:val="00221B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221BDC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formattexttopleveltext">
    <w:name w:val="formattext topleveltext"/>
    <w:basedOn w:val="Normal"/>
    <w:uiPriority w:val="99"/>
    <w:rsid w:val="00221B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5069CB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E3B41"/>
    <w:pPr>
      <w:spacing w:after="0" w:line="240" w:lineRule="auto"/>
    </w:pPr>
    <w:rPr>
      <w:rFonts w:cs="Calibr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3B41"/>
    <w:rPr>
      <w:rFonts w:ascii="Calibri" w:hAnsi="Calibri" w:cs="Calibri"/>
      <w:sz w:val="16"/>
      <w:szCs w:val="16"/>
    </w:rPr>
  </w:style>
  <w:style w:type="table" w:styleId="TableGrid">
    <w:name w:val="Table Grid"/>
    <w:basedOn w:val="TableNormal"/>
    <w:uiPriority w:val="99"/>
    <w:rsid w:val="008E0C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B3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B352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B3524"/>
    <w:rPr>
      <w:rFonts w:cs="Times New Roman"/>
    </w:rPr>
  </w:style>
  <w:style w:type="table" w:customStyle="1" w:styleId="10">
    <w:name w:val="Сетка таблицы1"/>
    <w:uiPriority w:val="99"/>
    <w:rsid w:val="000A25F6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30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175</TotalTime>
  <Pages>25</Pages>
  <Words>5249</Words>
  <Characters>29923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Васенина Зульфия Азатовна</dc:creator>
  <cp:keywords/>
  <dc:description/>
  <cp:lastModifiedBy>Admin</cp:lastModifiedBy>
  <cp:revision>5</cp:revision>
  <cp:lastPrinted>2018-10-23T11:47:00Z</cp:lastPrinted>
  <dcterms:created xsi:type="dcterms:W3CDTF">2018-07-02T11:15:00Z</dcterms:created>
  <dcterms:modified xsi:type="dcterms:W3CDTF">2018-10-24T11:54:00Z</dcterms:modified>
</cp:coreProperties>
</file>